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4BD" w:rsidRDefault="00D304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TOREK, 14. 4. 2020</w:t>
      </w:r>
    </w:p>
    <w:p w:rsidR="00D304BD" w:rsidRPr="00820077" w:rsidRDefault="00D304BD">
      <w:pPr>
        <w:rPr>
          <w:rFonts w:ascii="Arial" w:hAnsi="Arial" w:cs="Arial"/>
          <w:b/>
          <w:color w:val="FF0000"/>
          <w:sz w:val="24"/>
          <w:szCs w:val="24"/>
        </w:rPr>
      </w:pPr>
      <w:r w:rsidRPr="00820077">
        <w:rPr>
          <w:rFonts w:ascii="Arial" w:hAnsi="Arial" w:cs="Arial"/>
          <w:b/>
          <w:color w:val="FF0000"/>
          <w:sz w:val="24"/>
          <w:szCs w:val="24"/>
        </w:rPr>
        <w:t>Dobro jutro, dober dan!</w:t>
      </w:r>
    </w:p>
    <w:p w:rsidR="00D304BD" w:rsidRDefault="00D304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Tako,</w:t>
      </w:r>
      <w:r w:rsidRPr="00136F66">
        <w:rPr>
          <w:rFonts w:ascii="Arial" w:hAnsi="Arial" w:cs="Arial"/>
          <w:sz w:val="24"/>
          <w:szCs w:val="24"/>
        </w:rPr>
        <w:t xml:space="preserve"> prazniki </w:t>
      </w:r>
      <w:r>
        <w:rPr>
          <w:rFonts w:ascii="Arial" w:hAnsi="Arial" w:cs="Arial"/>
          <w:sz w:val="24"/>
          <w:szCs w:val="24"/>
        </w:rPr>
        <w:t xml:space="preserve">so </w:t>
      </w:r>
      <w:r w:rsidRPr="00136F66">
        <w:rPr>
          <w:rFonts w:ascii="Arial" w:hAnsi="Arial" w:cs="Arial"/>
          <w:sz w:val="24"/>
          <w:szCs w:val="24"/>
        </w:rPr>
        <w:t xml:space="preserve">za nami </w:t>
      </w:r>
      <w:r>
        <w:rPr>
          <w:rFonts w:ascii="Arial" w:hAnsi="Arial" w:cs="Arial"/>
          <w:sz w:val="24"/>
          <w:szCs w:val="24"/>
        </w:rPr>
        <w:t xml:space="preserve">in ponovno smo v delovnem tednu. Jutri pa te čaka poseben dan-naravoslovni dan, ko boš ves dan izvajal/a poskuse o gibanju. </w:t>
      </w:r>
    </w:p>
    <w:p w:rsidR="00D304BD" w:rsidRPr="00136F66" w:rsidRDefault="00D304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Sedaj pa  veselo na delo!</w:t>
      </w:r>
    </w:p>
    <w:p w:rsidR="00D304BD" w:rsidRPr="00820077" w:rsidRDefault="00D304BD">
      <w:pPr>
        <w:rPr>
          <w:rFonts w:ascii="Arial" w:hAnsi="Arial" w:cs="Arial"/>
          <w:color w:val="FF0000"/>
          <w:sz w:val="24"/>
          <w:szCs w:val="24"/>
        </w:rPr>
      </w:pPr>
      <w:r w:rsidRPr="00820077">
        <w:rPr>
          <w:rFonts w:ascii="Arial" w:hAnsi="Arial" w:cs="Arial"/>
          <w:color w:val="FF0000"/>
          <w:sz w:val="24"/>
          <w:szCs w:val="24"/>
        </w:rPr>
        <w:t>SLOVENŠČINA</w:t>
      </w:r>
    </w:p>
    <w:p w:rsidR="00D304BD" w:rsidRDefault="00D304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Nadaljuj z izdelovanjem stripa. Potrudi se, bodi natančen/a in izviren/a.</w:t>
      </w:r>
      <w:r w:rsidRPr="00136F66">
        <w:rPr>
          <w:rFonts w:ascii="Arial" w:hAnsi="Arial" w:cs="Arial"/>
          <w:sz w:val="24"/>
          <w:szCs w:val="24"/>
        </w:rPr>
        <w:t xml:space="preserve"> </w:t>
      </w:r>
    </w:p>
    <w:p w:rsidR="00D304BD" w:rsidRPr="00820077" w:rsidRDefault="00D304BD">
      <w:pPr>
        <w:rPr>
          <w:rFonts w:ascii="Arial" w:hAnsi="Arial" w:cs="Arial"/>
          <w:color w:val="FF0000"/>
          <w:sz w:val="24"/>
          <w:szCs w:val="24"/>
        </w:rPr>
      </w:pPr>
      <w:r w:rsidRPr="00820077">
        <w:rPr>
          <w:rFonts w:ascii="Arial" w:hAnsi="Arial" w:cs="Arial"/>
          <w:color w:val="FF0000"/>
          <w:sz w:val="24"/>
          <w:szCs w:val="24"/>
        </w:rPr>
        <w:t>MATEMATIKA</w:t>
      </w:r>
    </w:p>
    <w:p w:rsidR="00D304BD" w:rsidRDefault="00D304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 matematiki si pripravi karo zvezek in peresnico. Danes bova malo ponovila že poznano učno snov. V zvezek boš zapisal/a naloge ter jih rešil/a. </w:t>
      </w:r>
    </w:p>
    <w:p w:rsidR="00D304BD" w:rsidRDefault="00D304BD" w:rsidP="00C25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C2592D">
        <w:rPr>
          <w:rFonts w:ascii="Arial" w:hAnsi="Arial" w:cs="Arial"/>
          <w:color w:val="FF0000"/>
          <w:sz w:val="24"/>
          <w:szCs w:val="24"/>
        </w:rPr>
        <w:t xml:space="preserve">                                        </w:t>
      </w:r>
      <w:r w:rsidRPr="00820077">
        <w:rPr>
          <w:rFonts w:ascii="Arial" w:hAnsi="Arial" w:cs="Arial"/>
          <w:b/>
          <w:color w:val="FF0000"/>
          <w:sz w:val="24"/>
          <w:szCs w:val="24"/>
        </w:rPr>
        <w:t>VAJA</w:t>
      </w:r>
      <w:r w:rsidRPr="00C2592D">
        <w:rPr>
          <w:rFonts w:ascii="Arial" w:hAnsi="Arial" w:cs="Arial"/>
          <w:color w:val="FF0000"/>
          <w:sz w:val="24"/>
          <w:szCs w:val="24"/>
        </w:rPr>
        <w:t xml:space="preserve">                                                              </w:t>
      </w:r>
      <w:r>
        <w:rPr>
          <w:rFonts w:ascii="Arial" w:hAnsi="Arial" w:cs="Arial"/>
          <w:sz w:val="24"/>
          <w:szCs w:val="24"/>
        </w:rPr>
        <w:t>14.4.2020</w:t>
      </w:r>
    </w:p>
    <w:p w:rsidR="00D304BD" w:rsidRDefault="00D304BD" w:rsidP="00C25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D304BD" w:rsidRPr="00C2592D" w:rsidRDefault="00D304BD" w:rsidP="00C25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C2592D">
        <w:rPr>
          <w:rFonts w:ascii="Arial" w:hAnsi="Arial" w:cs="Arial"/>
          <w:sz w:val="24"/>
          <w:szCs w:val="24"/>
        </w:rPr>
        <w:t>Izračunaj.</w:t>
      </w:r>
    </w:p>
    <w:p w:rsidR="00D304BD" w:rsidRDefault="00D304BD" w:rsidP="00C25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bookmarkStart w:id="0" w:name="_Hlk37594518"/>
      <w:r>
        <w:rPr>
          <w:rFonts w:ascii="Arial" w:hAnsi="Arial" w:cs="Arial"/>
          <w:sz w:val="24"/>
          <w:szCs w:val="24"/>
        </w:rPr>
        <w:t xml:space="preserve">7 </w:t>
      </w:r>
      <w:r>
        <w:rPr>
          <w:rFonts w:ascii="Arial" w:hAnsi="Arial" w:cs="Arial"/>
          <w:sz w:val="24"/>
          <w:szCs w:val="24"/>
        </w:rPr>
        <w:sym w:font="Wingdings 2" w:char="F096"/>
      </w:r>
      <w:r>
        <w:rPr>
          <w:rFonts w:ascii="Arial" w:hAnsi="Arial" w:cs="Arial"/>
          <w:sz w:val="24"/>
          <w:szCs w:val="24"/>
        </w:rPr>
        <w:t xml:space="preserve"> 2 + 4 </w:t>
      </w:r>
      <w:r>
        <w:rPr>
          <w:rFonts w:ascii="Arial" w:hAnsi="Arial" w:cs="Arial"/>
          <w:sz w:val="24"/>
          <w:szCs w:val="24"/>
        </w:rPr>
        <w:sym w:font="Wingdings 2" w:char="F096"/>
      </w:r>
      <w:r>
        <w:rPr>
          <w:rFonts w:ascii="Arial" w:hAnsi="Arial" w:cs="Arial"/>
          <w:sz w:val="24"/>
          <w:szCs w:val="24"/>
        </w:rPr>
        <w:t xml:space="preserve"> 5 = _______               9 </w:t>
      </w:r>
      <w:r>
        <w:rPr>
          <w:rFonts w:ascii="Arial" w:hAnsi="Arial" w:cs="Arial"/>
          <w:sz w:val="24"/>
          <w:szCs w:val="24"/>
        </w:rPr>
        <w:sym w:font="Wingdings 2" w:char="F096"/>
      </w:r>
      <w:r>
        <w:rPr>
          <w:rFonts w:ascii="Arial" w:hAnsi="Arial" w:cs="Arial"/>
          <w:sz w:val="24"/>
          <w:szCs w:val="24"/>
        </w:rPr>
        <w:t xml:space="preserve"> 9 – 7 </w:t>
      </w:r>
      <w:r>
        <w:rPr>
          <w:rFonts w:ascii="Arial" w:hAnsi="Arial" w:cs="Arial"/>
          <w:sz w:val="24"/>
          <w:szCs w:val="24"/>
        </w:rPr>
        <w:sym w:font="Wingdings 2" w:char="F096"/>
      </w:r>
      <w:r>
        <w:rPr>
          <w:rFonts w:ascii="Arial" w:hAnsi="Arial" w:cs="Arial"/>
          <w:sz w:val="24"/>
          <w:szCs w:val="24"/>
        </w:rPr>
        <w:t xml:space="preserve"> 7 = _______</w:t>
      </w:r>
    </w:p>
    <w:bookmarkEnd w:id="0"/>
    <w:p w:rsidR="00D304BD" w:rsidRDefault="00D304BD" w:rsidP="00C25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 </w:t>
      </w:r>
      <w:r>
        <w:rPr>
          <w:rFonts w:ascii="Arial" w:hAnsi="Arial" w:cs="Arial"/>
          <w:sz w:val="24"/>
          <w:szCs w:val="24"/>
        </w:rPr>
        <w:sym w:font="Wingdings 2" w:char="F096"/>
      </w:r>
      <w:r>
        <w:rPr>
          <w:rFonts w:ascii="Arial" w:hAnsi="Arial" w:cs="Arial"/>
          <w:sz w:val="24"/>
          <w:szCs w:val="24"/>
        </w:rPr>
        <w:t xml:space="preserve"> 4 + 4 </w:t>
      </w:r>
      <w:r>
        <w:rPr>
          <w:rFonts w:ascii="Arial" w:hAnsi="Arial" w:cs="Arial"/>
          <w:sz w:val="24"/>
          <w:szCs w:val="24"/>
        </w:rPr>
        <w:sym w:font="Wingdings 2" w:char="F096"/>
      </w:r>
      <w:r>
        <w:rPr>
          <w:rFonts w:ascii="Arial" w:hAnsi="Arial" w:cs="Arial"/>
          <w:sz w:val="24"/>
          <w:szCs w:val="24"/>
        </w:rPr>
        <w:t xml:space="preserve"> 4 = _______               9 </w:t>
      </w:r>
      <w:r>
        <w:rPr>
          <w:rFonts w:ascii="Arial" w:hAnsi="Arial" w:cs="Arial"/>
          <w:sz w:val="24"/>
          <w:szCs w:val="24"/>
        </w:rPr>
        <w:sym w:font="Wingdings 2" w:char="F096"/>
      </w:r>
      <w:r>
        <w:rPr>
          <w:rFonts w:ascii="Arial" w:hAnsi="Arial" w:cs="Arial"/>
          <w:sz w:val="24"/>
          <w:szCs w:val="24"/>
        </w:rPr>
        <w:t xml:space="preserve"> 8 – 10 </w:t>
      </w:r>
      <w:r>
        <w:rPr>
          <w:rFonts w:ascii="Arial" w:hAnsi="Arial" w:cs="Arial"/>
          <w:sz w:val="24"/>
          <w:szCs w:val="24"/>
        </w:rPr>
        <w:sym w:font="Wingdings 2" w:char="F096"/>
      </w:r>
      <w:r>
        <w:rPr>
          <w:rFonts w:ascii="Arial" w:hAnsi="Arial" w:cs="Arial"/>
          <w:sz w:val="24"/>
          <w:szCs w:val="24"/>
        </w:rPr>
        <w:t xml:space="preserve"> 5 = _______</w:t>
      </w:r>
    </w:p>
    <w:p w:rsidR="00D304BD" w:rsidRDefault="00D304BD" w:rsidP="00C25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 </w:t>
      </w:r>
      <w:r>
        <w:rPr>
          <w:rFonts w:ascii="Arial" w:hAnsi="Arial" w:cs="Arial"/>
          <w:sz w:val="24"/>
          <w:szCs w:val="24"/>
        </w:rPr>
        <w:sym w:font="Wingdings 2" w:char="F096"/>
      </w:r>
      <w:r>
        <w:rPr>
          <w:rFonts w:ascii="Arial" w:hAnsi="Arial" w:cs="Arial"/>
          <w:sz w:val="24"/>
          <w:szCs w:val="24"/>
        </w:rPr>
        <w:t xml:space="preserve"> 3 - 2 </w:t>
      </w:r>
      <w:r>
        <w:rPr>
          <w:rFonts w:ascii="Arial" w:hAnsi="Arial" w:cs="Arial"/>
          <w:sz w:val="24"/>
          <w:szCs w:val="24"/>
        </w:rPr>
        <w:sym w:font="Wingdings 2" w:char="F096"/>
      </w:r>
      <w:r>
        <w:rPr>
          <w:rFonts w:ascii="Arial" w:hAnsi="Arial" w:cs="Arial"/>
          <w:sz w:val="24"/>
          <w:szCs w:val="24"/>
        </w:rPr>
        <w:t xml:space="preserve"> 5 = _______               9 </w:t>
      </w:r>
      <w:r>
        <w:rPr>
          <w:rFonts w:ascii="Arial" w:hAnsi="Arial" w:cs="Arial"/>
          <w:sz w:val="24"/>
          <w:szCs w:val="24"/>
        </w:rPr>
        <w:sym w:font="Wingdings 2" w:char="F096"/>
      </w:r>
      <w:r>
        <w:rPr>
          <w:rFonts w:ascii="Arial" w:hAnsi="Arial" w:cs="Arial"/>
          <w:sz w:val="24"/>
          <w:szCs w:val="24"/>
        </w:rPr>
        <w:t xml:space="preserve">  0 + 6 </w:t>
      </w:r>
      <w:r>
        <w:rPr>
          <w:rFonts w:ascii="Arial" w:hAnsi="Arial" w:cs="Arial"/>
          <w:sz w:val="24"/>
          <w:szCs w:val="24"/>
        </w:rPr>
        <w:sym w:font="Wingdings 2" w:char="F096"/>
      </w:r>
      <w:r>
        <w:rPr>
          <w:rFonts w:ascii="Arial" w:hAnsi="Arial" w:cs="Arial"/>
          <w:sz w:val="24"/>
          <w:szCs w:val="24"/>
        </w:rPr>
        <w:t xml:space="preserve"> 7 = _______</w:t>
      </w:r>
    </w:p>
    <w:p w:rsidR="00D304BD" w:rsidRDefault="00D304BD" w:rsidP="00C25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 </w:t>
      </w:r>
      <w:r>
        <w:rPr>
          <w:rFonts w:ascii="Arial" w:hAnsi="Arial" w:cs="Arial"/>
          <w:sz w:val="24"/>
          <w:szCs w:val="24"/>
        </w:rPr>
        <w:sym w:font="Wingdings 2" w:char="F096"/>
      </w:r>
      <w:r>
        <w:rPr>
          <w:rFonts w:ascii="Arial" w:hAnsi="Arial" w:cs="Arial"/>
          <w:sz w:val="24"/>
          <w:szCs w:val="24"/>
        </w:rPr>
        <w:t xml:space="preserve"> 6 + 8 </w:t>
      </w:r>
      <w:r>
        <w:rPr>
          <w:rFonts w:ascii="Arial" w:hAnsi="Arial" w:cs="Arial"/>
          <w:sz w:val="24"/>
          <w:szCs w:val="24"/>
        </w:rPr>
        <w:sym w:font="Wingdings 2" w:char="F096"/>
      </w:r>
      <w:r>
        <w:rPr>
          <w:rFonts w:ascii="Arial" w:hAnsi="Arial" w:cs="Arial"/>
          <w:sz w:val="24"/>
          <w:szCs w:val="24"/>
        </w:rPr>
        <w:t xml:space="preserve"> 4 = _______               2 </w:t>
      </w:r>
      <w:r>
        <w:rPr>
          <w:rFonts w:ascii="Arial" w:hAnsi="Arial" w:cs="Arial"/>
          <w:sz w:val="24"/>
          <w:szCs w:val="24"/>
        </w:rPr>
        <w:sym w:font="Wingdings 2" w:char="F096"/>
      </w:r>
      <w:r>
        <w:rPr>
          <w:rFonts w:ascii="Arial" w:hAnsi="Arial" w:cs="Arial"/>
          <w:sz w:val="24"/>
          <w:szCs w:val="24"/>
        </w:rPr>
        <w:t xml:space="preserve"> 8 – 0 </w:t>
      </w:r>
      <w:r>
        <w:rPr>
          <w:rFonts w:ascii="Arial" w:hAnsi="Arial" w:cs="Arial"/>
          <w:sz w:val="24"/>
          <w:szCs w:val="24"/>
        </w:rPr>
        <w:sym w:font="Wingdings 2" w:char="F096"/>
      </w:r>
      <w:r>
        <w:rPr>
          <w:rFonts w:ascii="Arial" w:hAnsi="Arial" w:cs="Arial"/>
          <w:sz w:val="24"/>
          <w:szCs w:val="24"/>
        </w:rPr>
        <w:t xml:space="preserve"> 7 = _______</w:t>
      </w:r>
    </w:p>
    <w:p w:rsidR="00D304BD" w:rsidRDefault="00D304BD" w:rsidP="00C25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 </w:t>
      </w:r>
      <w:r>
        <w:rPr>
          <w:rFonts w:ascii="Arial" w:hAnsi="Arial" w:cs="Arial"/>
          <w:sz w:val="24"/>
          <w:szCs w:val="24"/>
        </w:rPr>
        <w:sym w:font="Wingdings 2" w:char="F096"/>
      </w:r>
      <w:r>
        <w:rPr>
          <w:rFonts w:ascii="Arial" w:hAnsi="Arial" w:cs="Arial"/>
          <w:sz w:val="24"/>
          <w:szCs w:val="24"/>
        </w:rPr>
        <w:t xml:space="preserve"> 5 - 4 </w:t>
      </w:r>
      <w:r>
        <w:rPr>
          <w:rFonts w:ascii="Arial" w:hAnsi="Arial" w:cs="Arial"/>
          <w:sz w:val="24"/>
          <w:szCs w:val="24"/>
        </w:rPr>
        <w:sym w:font="Wingdings 2" w:char="F096"/>
      </w:r>
      <w:r>
        <w:rPr>
          <w:rFonts w:ascii="Arial" w:hAnsi="Arial" w:cs="Arial"/>
          <w:sz w:val="24"/>
          <w:szCs w:val="24"/>
        </w:rPr>
        <w:t xml:space="preserve"> 6 = _______               3 </w:t>
      </w:r>
      <w:r>
        <w:rPr>
          <w:rFonts w:ascii="Arial" w:hAnsi="Arial" w:cs="Arial"/>
          <w:sz w:val="24"/>
          <w:szCs w:val="24"/>
        </w:rPr>
        <w:sym w:font="Wingdings 2" w:char="F096"/>
      </w:r>
      <w:r>
        <w:rPr>
          <w:rFonts w:ascii="Arial" w:hAnsi="Arial" w:cs="Arial"/>
          <w:sz w:val="24"/>
          <w:szCs w:val="24"/>
        </w:rPr>
        <w:t xml:space="preserve"> 3 + 6 </w:t>
      </w:r>
      <w:r>
        <w:rPr>
          <w:rFonts w:ascii="Arial" w:hAnsi="Arial" w:cs="Arial"/>
          <w:sz w:val="24"/>
          <w:szCs w:val="24"/>
        </w:rPr>
        <w:sym w:font="Wingdings 2" w:char="F096"/>
      </w:r>
      <w:r>
        <w:rPr>
          <w:rFonts w:ascii="Arial" w:hAnsi="Arial" w:cs="Arial"/>
          <w:sz w:val="24"/>
          <w:szCs w:val="24"/>
        </w:rPr>
        <w:t xml:space="preserve"> 9 = _______</w:t>
      </w:r>
    </w:p>
    <w:p w:rsidR="00D304BD" w:rsidRDefault="00D304BD" w:rsidP="00C25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D304BD" w:rsidRDefault="00D304BD" w:rsidP="00C25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C2592D">
        <w:rPr>
          <w:rFonts w:ascii="Arial" w:hAnsi="Arial" w:cs="Arial"/>
          <w:sz w:val="24"/>
          <w:szCs w:val="24"/>
        </w:rPr>
        <w:t xml:space="preserve">Karmen je šla v trgovino. S seboj je imela </w:t>
      </w:r>
      <w:r>
        <w:rPr>
          <w:rFonts w:ascii="Arial" w:hAnsi="Arial" w:cs="Arial"/>
          <w:sz w:val="24"/>
          <w:szCs w:val="24"/>
        </w:rPr>
        <w:t>3</w:t>
      </w:r>
      <w:r w:rsidRPr="00C2592D">
        <w:rPr>
          <w:rFonts w:ascii="Arial" w:hAnsi="Arial" w:cs="Arial"/>
          <w:sz w:val="24"/>
          <w:szCs w:val="24"/>
        </w:rPr>
        <w:t xml:space="preserve">0 EUR. Kupiti mora </w:t>
      </w:r>
      <w:r>
        <w:rPr>
          <w:rFonts w:ascii="Arial" w:hAnsi="Arial" w:cs="Arial"/>
          <w:sz w:val="24"/>
          <w:szCs w:val="24"/>
        </w:rPr>
        <w:t xml:space="preserve"> tri pakete </w:t>
      </w:r>
      <w:r w:rsidRPr="00C2592D">
        <w:rPr>
          <w:rFonts w:ascii="Arial" w:hAnsi="Arial" w:cs="Arial"/>
          <w:sz w:val="24"/>
          <w:szCs w:val="24"/>
        </w:rPr>
        <w:t>mok</w:t>
      </w:r>
      <w:r>
        <w:rPr>
          <w:rFonts w:ascii="Arial" w:hAnsi="Arial" w:cs="Arial"/>
          <w:sz w:val="24"/>
          <w:szCs w:val="24"/>
        </w:rPr>
        <w:t>e. Vsak paket stane 2 eura. Koliko denarja ji bo ostalo?</w:t>
      </w:r>
    </w:p>
    <w:p w:rsidR="00D304BD" w:rsidRDefault="00D304BD" w:rsidP="00C25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R:_______________________</w:t>
      </w:r>
    </w:p>
    <w:p w:rsidR="00D304BD" w:rsidRDefault="00D304BD" w:rsidP="00C25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O:_______________________________________________________________ </w:t>
      </w:r>
    </w:p>
    <w:p w:rsidR="00D304BD" w:rsidRDefault="00D304BD" w:rsidP="00C25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D304BD" w:rsidRPr="00C2592D" w:rsidRDefault="00D304BD" w:rsidP="00C25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C2592D">
        <w:rPr>
          <w:rFonts w:ascii="Arial" w:hAnsi="Arial" w:cs="Arial"/>
          <w:sz w:val="24"/>
          <w:szCs w:val="24"/>
        </w:rPr>
        <w:t>Izračunaj.</w:t>
      </w:r>
    </w:p>
    <w:p w:rsidR="00D304BD" w:rsidRDefault="00D304BD" w:rsidP="00C25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bookmarkStart w:id="1" w:name="_Hlk37595110"/>
      <w:r>
        <w:rPr>
          <w:rFonts w:ascii="Arial" w:hAnsi="Arial" w:cs="Arial"/>
          <w:sz w:val="24"/>
          <w:szCs w:val="24"/>
        </w:rPr>
        <w:t>73 + 12 = ____                    79 – 63 = ______          27 + 59 = _____</w:t>
      </w:r>
    </w:p>
    <w:bookmarkEnd w:id="1"/>
    <w:p w:rsidR="00D304BD" w:rsidRDefault="00D304BD" w:rsidP="00C25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93 - 25 = ____                    45 + 47 = ______          100 - 72 = _____</w:t>
      </w:r>
    </w:p>
    <w:p w:rsidR="00D304BD" w:rsidRDefault="00D304BD" w:rsidP="00C25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29 + ___ = 92                     74 – _____ = 45              ___ - 54 = 18</w:t>
      </w:r>
    </w:p>
    <w:p w:rsidR="00D304BD" w:rsidRDefault="00D304BD" w:rsidP="00C25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D304BD" w:rsidRDefault="00D304BD" w:rsidP="00C25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D304BD" w:rsidRDefault="00D304BD" w:rsidP="00C2592D">
      <w:pPr>
        <w:rPr>
          <w:rFonts w:ascii="Arial" w:hAnsi="Arial" w:cs="Arial"/>
          <w:sz w:val="24"/>
          <w:szCs w:val="24"/>
        </w:rPr>
      </w:pPr>
    </w:p>
    <w:p w:rsidR="00D304BD" w:rsidRDefault="00D304BD" w:rsidP="0097281D">
      <w:pPr>
        <w:rPr>
          <w:rFonts w:ascii="Arial" w:hAnsi="Arial" w:cs="Arial"/>
          <w:color w:val="FF0000"/>
          <w:sz w:val="24"/>
          <w:szCs w:val="24"/>
        </w:rPr>
      </w:pPr>
      <w:r w:rsidRPr="00820077">
        <w:rPr>
          <w:rFonts w:ascii="Arial" w:hAnsi="Arial" w:cs="Arial"/>
          <w:color w:val="FF0000"/>
          <w:sz w:val="24"/>
          <w:szCs w:val="24"/>
        </w:rPr>
        <w:t>SPOZNAVANJE OKOLJA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D304BD" w:rsidRPr="0097281D" w:rsidRDefault="00D304BD" w:rsidP="0097281D">
      <w:pPr>
        <w:rPr>
          <w:rFonts w:ascii="Arial" w:hAnsi="Arial" w:cs="Arial"/>
          <w:color w:val="FF0000"/>
          <w:sz w:val="24"/>
          <w:szCs w:val="24"/>
        </w:rPr>
      </w:pPr>
      <w:r w:rsidRPr="00BE3CB7">
        <w:rPr>
          <w:rFonts w:ascii="Arial" w:hAnsi="Arial" w:cs="Arial"/>
          <w:b/>
          <w:sz w:val="24"/>
          <w:szCs w:val="24"/>
        </w:rPr>
        <w:t>Prenos gibanja</w:t>
      </w:r>
      <w:r>
        <w:rPr>
          <w:rFonts w:ascii="Arial" w:hAnsi="Arial" w:cs="Arial"/>
          <w:b/>
          <w:sz w:val="24"/>
          <w:szCs w:val="24"/>
        </w:rPr>
        <w:t xml:space="preserve"> ( Preberi, nič ne prepisuj!)</w:t>
      </w:r>
    </w:p>
    <w:p w:rsidR="00D304BD" w:rsidRDefault="00D304BD" w:rsidP="0097281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304BD" w:rsidRDefault="00D304BD" w:rsidP="0097281D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E3CB7">
        <w:rPr>
          <w:rFonts w:ascii="Arial" w:hAnsi="Arial" w:cs="Arial"/>
          <w:sz w:val="24"/>
          <w:szCs w:val="24"/>
        </w:rPr>
        <w:t>Za začetek si oglej videoposnetek, ki so ga starši prejeli na elektronsko pošto.</w:t>
      </w:r>
    </w:p>
    <w:p w:rsidR="00D304BD" w:rsidRPr="00A75439" w:rsidRDefault="00D304BD" w:rsidP="0097281D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Verjetno si hitro opazil-a, da so na posnetku prikazani predmeti, pri katerih se gibanje prenaša z enega predmeta (ali dela predmeta) na drugi predmet. Temu pravimo </w:t>
      </w:r>
      <w:r w:rsidRPr="00A75439">
        <w:rPr>
          <w:rFonts w:ascii="Arial" w:hAnsi="Arial" w:cs="Arial"/>
          <w:b/>
          <w:sz w:val="24"/>
          <w:szCs w:val="24"/>
        </w:rPr>
        <w:t>prenos gibanja</w:t>
      </w:r>
      <w:r>
        <w:rPr>
          <w:rFonts w:ascii="Arial" w:hAnsi="Arial" w:cs="Arial"/>
          <w:sz w:val="24"/>
          <w:szCs w:val="24"/>
        </w:rPr>
        <w:t>.</w:t>
      </w:r>
    </w:p>
    <w:p w:rsidR="00D304BD" w:rsidRPr="00BE3CB7" w:rsidRDefault="00D304BD" w:rsidP="0097281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E3CB7">
        <w:rPr>
          <w:rFonts w:ascii="Arial" w:hAnsi="Arial" w:cs="Arial"/>
          <w:sz w:val="24"/>
          <w:szCs w:val="24"/>
        </w:rPr>
        <w:t xml:space="preserve">Oglej si spodnje fotografije in razmisli, kaj ti posamezna fotografija predstavlja. Ali misliš, da se pri prikazanih predmetih gibanje kaj prenaša z enega dela </w:t>
      </w:r>
      <w:r>
        <w:rPr>
          <w:rFonts w:ascii="Arial" w:hAnsi="Arial" w:cs="Arial"/>
          <w:sz w:val="24"/>
          <w:szCs w:val="24"/>
        </w:rPr>
        <w:t xml:space="preserve">(predmeta) </w:t>
      </w:r>
      <w:r w:rsidRPr="00BE3CB7">
        <w:rPr>
          <w:rFonts w:ascii="Arial" w:hAnsi="Arial" w:cs="Arial"/>
          <w:sz w:val="24"/>
          <w:szCs w:val="24"/>
        </w:rPr>
        <w:t>na drugi del</w:t>
      </w:r>
      <w:r>
        <w:rPr>
          <w:rFonts w:ascii="Arial" w:hAnsi="Arial" w:cs="Arial"/>
          <w:sz w:val="24"/>
          <w:szCs w:val="24"/>
        </w:rPr>
        <w:t xml:space="preserve"> (predmet)</w:t>
      </w:r>
      <w:r w:rsidRPr="00BE3CB7">
        <w:rPr>
          <w:rFonts w:ascii="Arial" w:hAnsi="Arial" w:cs="Arial"/>
          <w:sz w:val="24"/>
          <w:szCs w:val="24"/>
        </w:rPr>
        <w:t>?</w:t>
      </w:r>
    </w:p>
    <w:p w:rsidR="00D304BD" w:rsidRPr="00232D1F" w:rsidRDefault="00D304BD" w:rsidP="0097281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D304BD" w:rsidRPr="00232D1F" w:rsidRDefault="00D304BD" w:rsidP="0097281D">
      <w:pPr>
        <w:spacing w:after="0" w:line="276" w:lineRule="auto"/>
        <w:rPr>
          <w:b/>
          <w:color w:val="0070C0"/>
          <w:sz w:val="28"/>
          <w:szCs w:val="28"/>
        </w:rPr>
      </w:pPr>
    </w:p>
    <w:p w:rsidR="00D304BD" w:rsidRPr="00232D1F" w:rsidRDefault="00D304BD" w:rsidP="0097281D">
      <w:pPr>
        <w:spacing w:after="200" w:line="240" w:lineRule="auto"/>
      </w:pPr>
      <w:r>
        <w:rPr>
          <w:noProof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3" o:spid="_x0000_i1025" type="#_x0000_t75" alt="Povezana slika" style="width:216.75pt;height:131.25pt;visibility:visible">
            <v:imagedata r:id="rId5" o:title=""/>
          </v:shape>
        </w:pict>
      </w:r>
    </w:p>
    <w:p w:rsidR="00D304BD" w:rsidRDefault="00D304BD" w:rsidP="0097281D">
      <w:pPr>
        <w:spacing w:after="0" w:line="240" w:lineRule="auto"/>
        <w:contextualSpacing/>
        <w:rPr>
          <w:b/>
        </w:rPr>
      </w:pPr>
      <w:r w:rsidRPr="00232D1F">
        <w:rPr>
          <w:b/>
        </w:rPr>
        <w:t>Lokomotiva z vagoni (po drogu)</w:t>
      </w:r>
    </w:p>
    <w:p w:rsidR="00D304BD" w:rsidRPr="00232D1F" w:rsidRDefault="00D304BD" w:rsidP="0097281D">
      <w:pPr>
        <w:spacing w:after="0" w:line="240" w:lineRule="auto"/>
        <w:contextualSpacing/>
        <w:jc w:val="both"/>
      </w:pPr>
    </w:p>
    <w:p w:rsidR="00D304BD" w:rsidRPr="00232D1F" w:rsidRDefault="00D304BD" w:rsidP="0097281D">
      <w:pPr>
        <w:spacing w:after="0" w:line="240" w:lineRule="auto"/>
        <w:contextualSpacing/>
        <w:jc w:val="both"/>
      </w:pPr>
    </w:p>
    <w:p w:rsidR="00D304BD" w:rsidRPr="00232D1F" w:rsidRDefault="00D304BD" w:rsidP="0097281D">
      <w:pPr>
        <w:spacing w:after="0" w:line="240" w:lineRule="auto"/>
        <w:contextualSpacing/>
      </w:pPr>
      <w:r>
        <w:rPr>
          <w:noProof/>
          <w:lang w:eastAsia="sl-SI"/>
        </w:rPr>
        <w:pict>
          <v:shape id="Slika 5" o:spid="_x0000_i1026" type="#_x0000_t75" alt="Rezultat iskanja slik za kolo zobniki" style="width:210.75pt;height:140.25pt;visibility:visible">
            <v:imagedata r:id="rId6" o:title=""/>
          </v:shape>
        </w:pict>
      </w:r>
    </w:p>
    <w:p w:rsidR="00D304BD" w:rsidRDefault="00D304BD" w:rsidP="0097281D">
      <w:pPr>
        <w:spacing w:after="0" w:line="240" w:lineRule="auto"/>
        <w:contextualSpacing/>
        <w:jc w:val="both"/>
        <w:rPr>
          <w:b/>
        </w:rPr>
      </w:pPr>
      <w:r w:rsidRPr="00232D1F">
        <w:rPr>
          <w:b/>
        </w:rPr>
        <w:t>Kolo (zobniki, po verigi)</w:t>
      </w:r>
    </w:p>
    <w:p w:rsidR="00D304BD" w:rsidRDefault="00D304BD" w:rsidP="0097281D">
      <w:pPr>
        <w:spacing w:after="0" w:line="240" w:lineRule="auto"/>
        <w:contextualSpacing/>
        <w:jc w:val="both"/>
        <w:rPr>
          <w:b/>
        </w:rPr>
      </w:pPr>
    </w:p>
    <w:p w:rsidR="00D304BD" w:rsidRPr="00232D1F" w:rsidRDefault="00D304BD" w:rsidP="0097281D">
      <w:pPr>
        <w:spacing w:after="0" w:line="240" w:lineRule="auto"/>
        <w:contextualSpacing/>
        <w:jc w:val="both"/>
        <w:rPr>
          <w:b/>
        </w:rPr>
      </w:pPr>
    </w:p>
    <w:p w:rsidR="00D304BD" w:rsidRPr="00232D1F" w:rsidRDefault="00D304BD" w:rsidP="0097281D">
      <w:pPr>
        <w:spacing w:after="0" w:line="240" w:lineRule="auto"/>
        <w:ind w:right="566"/>
        <w:contextualSpacing/>
        <w:jc w:val="both"/>
      </w:pPr>
      <w:r>
        <w:rPr>
          <w:noProof/>
          <w:lang w:eastAsia="sl-SI"/>
        </w:rPr>
        <w:pict>
          <v:shape id="Slika 7" o:spid="_x0000_i1027" type="#_x0000_t75" alt="Povezana slika" style="width:211.5pt;height:129.75pt;visibility:visible">
            <v:imagedata r:id="rId7" o:title=""/>
          </v:shape>
        </w:pict>
      </w:r>
    </w:p>
    <w:p w:rsidR="00D304BD" w:rsidRPr="00232D1F" w:rsidRDefault="00D304BD" w:rsidP="0097281D">
      <w:pPr>
        <w:spacing w:after="0" w:line="240" w:lineRule="auto"/>
        <w:contextualSpacing/>
        <w:jc w:val="both"/>
        <w:rPr>
          <w:b/>
        </w:rPr>
      </w:pPr>
      <w:r w:rsidRPr="00232D1F">
        <w:rPr>
          <w:b/>
        </w:rPr>
        <w:t>Motor pralnega stroja (jermen)</w:t>
      </w:r>
    </w:p>
    <w:p w:rsidR="00D304BD" w:rsidRPr="00232D1F" w:rsidRDefault="00D304BD" w:rsidP="0097281D">
      <w:pPr>
        <w:spacing w:after="0" w:line="240" w:lineRule="auto"/>
        <w:contextualSpacing/>
        <w:jc w:val="both"/>
      </w:pPr>
      <w:r>
        <w:rPr>
          <w:noProof/>
          <w:lang w:eastAsia="sl-SI"/>
        </w:rPr>
        <w:pict>
          <v:shape id="Slika 8" o:spid="_x0000_i1028" type="#_x0000_t75" alt="Rezultat iskanja slik za Äoln smuÄar na vodi" style="width:222pt;height:147pt;visibility:visible">
            <v:imagedata r:id="rId8" o:title=""/>
          </v:shape>
        </w:pict>
      </w:r>
    </w:p>
    <w:p w:rsidR="00D304BD" w:rsidRDefault="00D304BD" w:rsidP="0097281D">
      <w:pPr>
        <w:spacing w:after="0" w:line="240" w:lineRule="auto"/>
        <w:contextualSpacing/>
        <w:jc w:val="both"/>
        <w:rPr>
          <w:b/>
        </w:rPr>
      </w:pPr>
      <w:r w:rsidRPr="00232D1F">
        <w:rPr>
          <w:b/>
        </w:rPr>
        <w:t>Čoln, ki vleče smučarja na vodi (po vrvi)</w:t>
      </w:r>
    </w:p>
    <w:p w:rsidR="00D304BD" w:rsidRPr="00232D1F" w:rsidRDefault="00D304BD" w:rsidP="0097281D">
      <w:pPr>
        <w:spacing w:after="0" w:line="240" w:lineRule="auto"/>
        <w:contextualSpacing/>
        <w:jc w:val="both"/>
        <w:rPr>
          <w:b/>
        </w:rPr>
      </w:pPr>
    </w:p>
    <w:p w:rsidR="00D304BD" w:rsidRPr="00232D1F" w:rsidRDefault="00D304BD" w:rsidP="0097281D">
      <w:pPr>
        <w:spacing w:after="0" w:line="240" w:lineRule="auto"/>
        <w:ind w:left="720"/>
        <w:contextualSpacing/>
        <w:jc w:val="both"/>
      </w:pPr>
    </w:p>
    <w:p w:rsidR="00D304BD" w:rsidRPr="00232D1F" w:rsidRDefault="00D304BD" w:rsidP="0097281D">
      <w:pPr>
        <w:spacing w:after="0" w:line="240" w:lineRule="auto"/>
        <w:contextualSpacing/>
        <w:jc w:val="both"/>
      </w:pPr>
      <w:r>
        <w:rPr>
          <w:noProof/>
          <w:lang w:eastAsia="sl-SI"/>
        </w:rPr>
        <w:pict>
          <v:shape id="Slika 9" o:spid="_x0000_i1029" type="#_x0000_t75" alt="Rezultat iskanja slik za dvigalo kontejner" style="width:192pt;height:111pt;visibility:visible">
            <v:imagedata r:id="rId9" o:title=""/>
          </v:shape>
        </w:pict>
      </w:r>
    </w:p>
    <w:p w:rsidR="00D304BD" w:rsidRPr="00232D1F" w:rsidRDefault="00D304BD" w:rsidP="0097281D">
      <w:pPr>
        <w:spacing w:after="0" w:line="240" w:lineRule="auto"/>
        <w:contextualSpacing/>
        <w:jc w:val="both"/>
        <w:rPr>
          <w:b/>
        </w:rPr>
      </w:pPr>
      <w:r w:rsidRPr="00232D1F">
        <w:rPr>
          <w:b/>
        </w:rPr>
        <w:t>Dvigalo – prenos kontejnerja (po jeklenici)</w:t>
      </w:r>
    </w:p>
    <w:p w:rsidR="00D304BD" w:rsidRPr="00232D1F" w:rsidRDefault="00D304BD" w:rsidP="0097281D">
      <w:pPr>
        <w:spacing w:after="0" w:line="240" w:lineRule="auto"/>
        <w:contextualSpacing/>
        <w:jc w:val="both"/>
        <w:rPr>
          <w:b/>
        </w:rPr>
      </w:pPr>
    </w:p>
    <w:p w:rsidR="00D304BD" w:rsidRPr="00232D1F" w:rsidRDefault="00D304BD" w:rsidP="0097281D">
      <w:pPr>
        <w:spacing w:after="0" w:line="240" w:lineRule="auto"/>
        <w:contextualSpacing/>
        <w:jc w:val="both"/>
        <w:rPr>
          <w:b/>
        </w:rPr>
      </w:pPr>
    </w:p>
    <w:p w:rsidR="00D304BD" w:rsidRPr="00232D1F" w:rsidRDefault="00D304BD" w:rsidP="0097281D">
      <w:pPr>
        <w:spacing w:after="0" w:line="240" w:lineRule="auto"/>
        <w:contextualSpacing/>
        <w:jc w:val="both"/>
        <w:rPr>
          <w:b/>
        </w:rPr>
      </w:pPr>
    </w:p>
    <w:p w:rsidR="00D304BD" w:rsidRPr="00232D1F" w:rsidRDefault="00D304BD" w:rsidP="0097281D">
      <w:pPr>
        <w:spacing w:after="0" w:line="240" w:lineRule="auto"/>
        <w:ind w:left="-426"/>
        <w:contextualSpacing/>
        <w:jc w:val="both"/>
        <w:rPr>
          <w:b/>
        </w:rPr>
      </w:pPr>
      <w:r>
        <w:rPr>
          <w:noProof/>
          <w:lang w:eastAsia="sl-SI"/>
        </w:rPr>
      </w:r>
      <w:r w:rsidRPr="00694353">
        <w:rPr>
          <w:noProof/>
          <w:lang w:eastAsia="sl-SI"/>
        </w:rPr>
        <w:pict>
          <v:rect id="AutoShape 1" o:spid="_x0000_s1026" alt="Povezana slika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ybkE&#10;88ICAADPBQAADgAAAAAAAAAAAAAAAAAuAgAAZHJzL2Uyb0RvYy54bWxQSwECLQAUAAYACAAAACEA&#10;TKDpLNgAAAADAQAADwAAAAAAAAAAAAAAAAAcBQAAZHJzL2Rvd25yZXYueG1sUEsFBgAAAAAEAAQA&#10;8wAAACEGAAAAAA==&#10;" filled="f" stroked="f">
            <o:lock v:ext="edit" aspectratio="t"/>
            <w10:anchorlock/>
          </v:rect>
        </w:pict>
      </w:r>
      <w:r>
        <w:rPr>
          <w:noProof/>
          <w:lang w:eastAsia="sl-SI"/>
        </w:rPr>
        <w:pict>
          <v:shape id="Slika 30" o:spid="_x0000_i1031" type="#_x0000_t75" alt="Povezana slika" style="width:183pt;height:137.25pt;visibility:visible">
            <v:imagedata r:id="rId10" o:title=""/>
          </v:shape>
        </w:pict>
      </w:r>
    </w:p>
    <w:p w:rsidR="00D304BD" w:rsidRDefault="00D304BD" w:rsidP="0097281D">
      <w:pPr>
        <w:spacing w:after="0" w:line="240" w:lineRule="auto"/>
        <w:contextualSpacing/>
        <w:jc w:val="both"/>
        <w:rPr>
          <w:b/>
        </w:rPr>
      </w:pPr>
      <w:r w:rsidRPr="00232D1F">
        <w:rPr>
          <w:b/>
        </w:rPr>
        <w:t xml:space="preserve"> Urni mehanizem (zobata kolesca – če se eno kolesce premakne, se zavrtijo vsa kolesca)</w:t>
      </w:r>
    </w:p>
    <w:p w:rsidR="00D304BD" w:rsidRPr="00232D1F" w:rsidRDefault="00D304BD" w:rsidP="0097281D">
      <w:pPr>
        <w:spacing w:after="0" w:line="240" w:lineRule="auto"/>
        <w:contextualSpacing/>
        <w:jc w:val="both"/>
        <w:rPr>
          <w:b/>
        </w:rPr>
      </w:pPr>
    </w:p>
    <w:p w:rsidR="00D304BD" w:rsidRPr="00232D1F" w:rsidRDefault="00D304BD" w:rsidP="0097281D">
      <w:pPr>
        <w:spacing w:after="0" w:line="240" w:lineRule="auto"/>
        <w:contextualSpacing/>
        <w:jc w:val="both"/>
        <w:rPr>
          <w:b/>
        </w:rPr>
      </w:pPr>
    </w:p>
    <w:p w:rsidR="00D304BD" w:rsidRPr="00232D1F" w:rsidRDefault="00D304BD" w:rsidP="0097281D">
      <w:pPr>
        <w:spacing w:after="0" w:line="240" w:lineRule="auto"/>
        <w:contextualSpacing/>
        <w:jc w:val="both"/>
        <w:rPr>
          <w:b/>
        </w:rPr>
      </w:pPr>
      <w:r>
        <w:rPr>
          <w:noProof/>
          <w:lang w:eastAsia="sl-SI"/>
        </w:rPr>
        <w:pict>
          <v:shape id="Slika 31" o:spid="_x0000_i1032" type="#_x0000_t75" alt="Rezultat iskanja slik za jeklena vrv sedeÅ¾nica" style="width:204.75pt;height:114.75pt;visibility:visible">
            <v:imagedata r:id="rId11" o:title=""/>
          </v:shape>
        </w:pict>
      </w:r>
    </w:p>
    <w:p w:rsidR="00D304BD" w:rsidRDefault="00D304BD" w:rsidP="0097281D">
      <w:pPr>
        <w:spacing w:after="0" w:line="240" w:lineRule="auto"/>
        <w:contextualSpacing/>
        <w:jc w:val="both"/>
        <w:rPr>
          <w:b/>
        </w:rPr>
      </w:pPr>
      <w:r w:rsidRPr="00232D1F">
        <w:rPr>
          <w:b/>
        </w:rPr>
        <w:t>Jeklena vrv (vlečnica)</w:t>
      </w:r>
    </w:p>
    <w:p w:rsidR="00D304BD" w:rsidRDefault="00D304BD" w:rsidP="0097281D">
      <w:pPr>
        <w:spacing w:after="0" w:line="240" w:lineRule="auto"/>
        <w:contextualSpacing/>
        <w:jc w:val="both"/>
        <w:rPr>
          <w:b/>
        </w:rPr>
      </w:pPr>
    </w:p>
    <w:p w:rsidR="00D304BD" w:rsidRDefault="00D304BD" w:rsidP="0097281D">
      <w:pPr>
        <w:spacing w:after="0" w:line="240" w:lineRule="auto"/>
        <w:contextualSpacing/>
        <w:jc w:val="both"/>
        <w:rPr>
          <w:b/>
        </w:rPr>
      </w:pPr>
    </w:p>
    <w:p w:rsidR="00D304BD" w:rsidRDefault="00D304BD" w:rsidP="0097281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5439">
        <w:rPr>
          <w:rFonts w:ascii="Arial" w:hAnsi="Arial" w:cs="Arial"/>
          <w:sz w:val="24"/>
          <w:szCs w:val="24"/>
        </w:rPr>
        <w:t xml:space="preserve">Verjetno si </w:t>
      </w:r>
      <w:r>
        <w:rPr>
          <w:rFonts w:ascii="Arial" w:hAnsi="Arial" w:cs="Arial"/>
          <w:sz w:val="24"/>
          <w:szCs w:val="24"/>
        </w:rPr>
        <w:t xml:space="preserve">ob branju </w:t>
      </w:r>
      <w:r w:rsidRPr="00A75439">
        <w:rPr>
          <w:rFonts w:ascii="Arial" w:hAnsi="Arial" w:cs="Arial"/>
          <w:sz w:val="24"/>
          <w:szCs w:val="24"/>
        </w:rPr>
        <w:t>prišel-la do naslednjih ugotovitev:</w:t>
      </w:r>
      <w:r>
        <w:rPr>
          <w:rFonts w:ascii="Arial" w:hAnsi="Arial" w:cs="Arial"/>
          <w:sz w:val="24"/>
          <w:szCs w:val="24"/>
        </w:rPr>
        <w:t xml:space="preserve"> </w:t>
      </w:r>
    </w:p>
    <w:p w:rsidR="00D304BD" w:rsidRPr="00A75439" w:rsidRDefault="00D304BD" w:rsidP="0097281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se prenaša gibanje?</w:t>
      </w:r>
    </w:p>
    <w:p w:rsidR="00D304BD" w:rsidRPr="00BE3CB7" w:rsidRDefault="00D304BD" w:rsidP="0097281D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D304BD" w:rsidRPr="00232D1F" w:rsidRDefault="00D304BD" w:rsidP="0097281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32D1F">
        <w:rPr>
          <w:rFonts w:ascii="Arial" w:hAnsi="Arial" w:cs="Arial"/>
          <w:sz w:val="24"/>
          <w:szCs w:val="24"/>
        </w:rPr>
        <w:t>lokomotiva z vagoni (po drogu)</w:t>
      </w:r>
    </w:p>
    <w:p w:rsidR="00D304BD" w:rsidRPr="00232D1F" w:rsidRDefault="00D304BD" w:rsidP="0097281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32D1F">
        <w:rPr>
          <w:rFonts w:ascii="Arial" w:hAnsi="Arial" w:cs="Arial"/>
          <w:sz w:val="24"/>
          <w:szCs w:val="24"/>
        </w:rPr>
        <w:t>kolo (zobniki, po verigi)</w:t>
      </w:r>
    </w:p>
    <w:p w:rsidR="00D304BD" w:rsidRPr="00232D1F" w:rsidRDefault="00D304BD" w:rsidP="0097281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32D1F">
        <w:rPr>
          <w:rFonts w:ascii="Arial" w:hAnsi="Arial" w:cs="Arial"/>
          <w:sz w:val="24"/>
          <w:szCs w:val="24"/>
        </w:rPr>
        <w:t>motor pralnega stroja (jermen)</w:t>
      </w:r>
    </w:p>
    <w:p w:rsidR="00D304BD" w:rsidRPr="00232D1F" w:rsidRDefault="00D304BD" w:rsidP="0097281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32D1F">
        <w:rPr>
          <w:rFonts w:ascii="Arial" w:hAnsi="Arial" w:cs="Arial"/>
          <w:sz w:val="24"/>
          <w:szCs w:val="24"/>
        </w:rPr>
        <w:t>čoln, ki vleče smučarja na vodi (po vrvi)</w:t>
      </w:r>
    </w:p>
    <w:p w:rsidR="00D304BD" w:rsidRPr="00232D1F" w:rsidRDefault="00D304BD" w:rsidP="0097281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32D1F">
        <w:rPr>
          <w:rFonts w:ascii="Arial" w:hAnsi="Arial" w:cs="Arial"/>
          <w:sz w:val="24"/>
          <w:szCs w:val="24"/>
        </w:rPr>
        <w:t>dvigalo – prenos kontejnerja (po jekle</w:t>
      </w:r>
      <w:r>
        <w:rPr>
          <w:rFonts w:ascii="Arial" w:hAnsi="Arial" w:cs="Arial"/>
          <w:sz w:val="24"/>
          <w:szCs w:val="24"/>
        </w:rPr>
        <w:t xml:space="preserve"> </w:t>
      </w:r>
      <w:r w:rsidRPr="00232D1F">
        <w:rPr>
          <w:rFonts w:ascii="Arial" w:hAnsi="Arial" w:cs="Arial"/>
          <w:sz w:val="24"/>
          <w:szCs w:val="24"/>
        </w:rPr>
        <w:t>nici)</w:t>
      </w:r>
    </w:p>
    <w:p w:rsidR="00D304BD" w:rsidRPr="00232D1F" w:rsidRDefault="00D304BD" w:rsidP="0097281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32D1F">
        <w:rPr>
          <w:rFonts w:ascii="Arial" w:hAnsi="Arial" w:cs="Arial"/>
          <w:sz w:val="24"/>
          <w:szCs w:val="24"/>
        </w:rPr>
        <w:t>urni mehanizem (zobata kolesca)</w:t>
      </w:r>
    </w:p>
    <w:p w:rsidR="00D304BD" w:rsidRDefault="00D304BD" w:rsidP="0097281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32D1F">
        <w:rPr>
          <w:rFonts w:ascii="Arial" w:hAnsi="Arial" w:cs="Arial"/>
          <w:sz w:val="24"/>
          <w:szCs w:val="24"/>
        </w:rPr>
        <w:t>jeklena vrv (vlečnica)  …….</w:t>
      </w:r>
    </w:p>
    <w:p w:rsidR="00D304BD" w:rsidRPr="00232D1F" w:rsidRDefault="00D304BD" w:rsidP="0097281D">
      <w:pPr>
        <w:spacing w:after="0" w:line="240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:rsidR="00D304BD" w:rsidRPr="00BE3CB7" w:rsidRDefault="00D304BD" w:rsidP="0097281D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D304BD" w:rsidRPr="00A75439" w:rsidRDefault="00D304BD" w:rsidP="0097281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5439">
        <w:rPr>
          <w:rFonts w:ascii="Arial" w:hAnsi="Arial" w:cs="Arial"/>
          <w:sz w:val="24"/>
          <w:szCs w:val="24"/>
        </w:rPr>
        <w:t xml:space="preserve">Zdaj pa odpri zvezek za spoznavanje okolja in prepiši spodnji zapis. Natisni si tudi spodnje fotografije </w:t>
      </w:r>
      <w:r>
        <w:rPr>
          <w:rFonts w:ascii="Arial" w:hAnsi="Arial" w:cs="Arial"/>
          <w:sz w:val="24"/>
          <w:szCs w:val="24"/>
        </w:rPr>
        <w:t xml:space="preserve">z razlago </w:t>
      </w:r>
      <w:r w:rsidRPr="00A75439">
        <w:rPr>
          <w:rFonts w:ascii="Arial" w:hAnsi="Arial" w:cs="Arial"/>
          <w:sz w:val="24"/>
          <w:szCs w:val="24"/>
        </w:rPr>
        <w:t>in jih prilepi</w:t>
      </w:r>
      <w:r>
        <w:rPr>
          <w:rFonts w:ascii="Arial" w:hAnsi="Arial" w:cs="Arial"/>
          <w:sz w:val="24"/>
          <w:szCs w:val="24"/>
        </w:rPr>
        <w:t xml:space="preserve"> pod zapis.</w:t>
      </w:r>
    </w:p>
    <w:p w:rsidR="00D304BD" w:rsidRDefault="00D304BD" w:rsidP="0097281D">
      <w:pPr>
        <w:spacing w:after="0" w:line="240" w:lineRule="auto"/>
        <w:contextualSpacing/>
        <w:jc w:val="both"/>
        <w:rPr>
          <w:b/>
        </w:rPr>
      </w:pPr>
    </w:p>
    <w:p w:rsidR="00D304BD" w:rsidRDefault="00D304BD" w:rsidP="0097281D">
      <w:pPr>
        <w:spacing w:after="0" w:line="240" w:lineRule="auto"/>
        <w:contextualSpacing/>
        <w:jc w:val="both"/>
        <w:rPr>
          <w:b/>
        </w:rPr>
      </w:pPr>
    </w:p>
    <w:p w:rsidR="00D304BD" w:rsidRPr="0097281D" w:rsidRDefault="00D304BD" w:rsidP="0097281D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97281D">
        <w:rPr>
          <w:rFonts w:ascii="Arial" w:hAnsi="Arial" w:cs="Arial"/>
          <w:b/>
          <w:sz w:val="24"/>
          <w:szCs w:val="24"/>
        </w:rPr>
        <w:t>Zapis v zvezek:</w:t>
      </w:r>
    </w:p>
    <w:p w:rsidR="00D304BD" w:rsidRDefault="00D304BD" w:rsidP="0097281D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D304BD" w:rsidRPr="00EE1885" w:rsidRDefault="00D304BD" w:rsidP="0097281D">
      <w:pPr>
        <w:spacing w:after="0" w:line="240" w:lineRule="auto"/>
        <w:contextualSpacing/>
        <w:jc w:val="right"/>
        <w:rPr>
          <w:rFonts w:ascii="Arial" w:hAnsi="Arial" w:cs="Arial"/>
          <w:color w:val="FF0000"/>
          <w:sz w:val="28"/>
          <w:szCs w:val="28"/>
        </w:rPr>
      </w:pPr>
      <w:r w:rsidRPr="004B2A58">
        <w:rPr>
          <w:rFonts w:ascii="Arial" w:hAnsi="Arial" w:cs="Arial"/>
          <w:b/>
          <w:color w:val="FF0000"/>
          <w:sz w:val="28"/>
          <w:szCs w:val="28"/>
        </w:rPr>
        <w:t>PRENOS GIBANJA</w:t>
      </w:r>
      <w:r>
        <w:rPr>
          <w:rFonts w:ascii="Arial" w:hAnsi="Arial" w:cs="Arial"/>
          <w:color w:val="FF0000"/>
          <w:sz w:val="28"/>
          <w:szCs w:val="28"/>
        </w:rPr>
        <w:t xml:space="preserve">                          </w:t>
      </w:r>
      <w:r w:rsidRPr="00EE1885">
        <w:rPr>
          <w:rFonts w:ascii="Arial" w:hAnsi="Arial" w:cs="Arial"/>
          <w:color w:val="000000"/>
          <w:sz w:val="20"/>
          <w:szCs w:val="20"/>
        </w:rPr>
        <w:t>14. 4. 2020</w:t>
      </w:r>
    </w:p>
    <w:p w:rsidR="00D304BD" w:rsidRPr="00232D1F" w:rsidRDefault="00D304BD" w:rsidP="0097281D">
      <w:pPr>
        <w:spacing w:after="0" w:line="240" w:lineRule="auto"/>
        <w:contextualSpacing/>
        <w:jc w:val="both"/>
        <w:rPr>
          <w:b/>
        </w:rPr>
      </w:pPr>
    </w:p>
    <w:p w:rsidR="00D304BD" w:rsidRDefault="00D304BD" w:rsidP="0097281D">
      <w:pPr>
        <w:spacing w:after="200"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Gibanje nekega telesa lahko povzroči (sproži) tudi gibanje drugega telesa (ali več teles). Temu pravimo, da se gibanje prenaša (z enega predmeta na druge predmete).</w:t>
      </w:r>
    </w:p>
    <w:p w:rsidR="00D304BD" w:rsidRDefault="00D304BD" w:rsidP="0097281D">
      <w:pPr>
        <w:spacing w:after="200"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Gibanje se lahko prenaša</w:t>
      </w:r>
      <w:r w:rsidRPr="00DB2EB1">
        <w:rPr>
          <w:rFonts w:ascii="Arial" w:hAnsi="Arial" w:cs="Arial"/>
          <w:sz w:val="32"/>
          <w:szCs w:val="32"/>
        </w:rPr>
        <w:t xml:space="preserve"> med različnimi deli</w:t>
      </w:r>
      <w:r>
        <w:rPr>
          <w:rFonts w:ascii="Arial" w:hAnsi="Arial" w:cs="Arial"/>
          <w:sz w:val="32"/>
          <w:szCs w:val="32"/>
        </w:rPr>
        <w:t xml:space="preserve"> na več načinov</w:t>
      </w:r>
      <w:r w:rsidRPr="00DB2EB1">
        <w:rPr>
          <w:rFonts w:ascii="Arial" w:hAnsi="Arial" w:cs="Arial"/>
          <w:sz w:val="32"/>
          <w:szCs w:val="32"/>
        </w:rPr>
        <w:t xml:space="preserve">: </w:t>
      </w:r>
    </w:p>
    <w:p w:rsidR="00D304BD" w:rsidRDefault="00D304BD" w:rsidP="0097281D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Arial" w:hAnsi="Arial" w:cs="Arial"/>
          <w:sz w:val="32"/>
          <w:szCs w:val="32"/>
        </w:rPr>
      </w:pPr>
      <w:r w:rsidRPr="00EE1885">
        <w:rPr>
          <w:rFonts w:ascii="Arial" w:hAnsi="Arial" w:cs="Arial"/>
          <w:sz w:val="32"/>
          <w:szCs w:val="32"/>
        </w:rPr>
        <w:t xml:space="preserve">s pomočjo </w:t>
      </w:r>
      <w:r w:rsidRPr="00EE1885">
        <w:rPr>
          <w:rFonts w:ascii="Arial" w:hAnsi="Arial" w:cs="Arial"/>
          <w:color w:val="FF0000"/>
          <w:sz w:val="32"/>
          <w:szCs w:val="32"/>
        </w:rPr>
        <w:t xml:space="preserve">zobatih kolesc </w:t>
      </w:r>
      <w:r w:rsidRPr="00EE1885">
        <w:rPr>
          <w:rFonts w:ascii="Arial" w:hAnsi="Arial" w:cs="Arial"/>
          <w:sz w:val="32"/>
          <w:szCs w:val="32"/>
        </w:rPr>
        <w:t xml:space="preserve">(urni mehanizem), </w:t>
      </w:r>
    </w:p>
    <w:p w:rsidR="00D304BD" w:rsidRDefault="00D304BD" w:rsidP="0097281D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Arial" w:hAnsi="Arial" w:cs="Arial"/>
          <w:sz w:val="32"/>
          <w:szCs w:val="32"/>
        </w:rPr>
      </w:pPr>
      <w:r w:rsidRPr="00EE1885">
        <w:rPr>
          <w:rFonts w:ascii="Arial" w:hAnsi="Arial" w:cs="Arial"/>
          <w:sz w:val="32"/>
          <w:szCs w:val="32"/>
        </w:rPr>
        <w:t xml:space="preserve">s pomočjo </w:t>
      </w:r>
      <w:r w:rsidRPr="00EE1885">
        <w:rPr>
          <w:rFonts w:ascii="Arial" w:hAnsi="Arial" w:cs="Arial"/>
          <w:color w:val="FF0000"/>
          <w:sz w:val="32"/>
          <w:szCs w:val="32"/>
        </w:rPr>
        <w:t>verige</w:t>
      </w:r>
      <w:r w:rsidRPr="00EE1885">
        <w:rPr>
          <w:rFonts w:ascii="Arial" w:hAnsi="Arial" w:cs="Arial"/>
          <w:sz w:val="32"/>
          <w:szCs w:val="32"/>
        </w:rPr>
        <w:t xml:space="preserve"> (kolo), </w:t>
      </w:r>
    </w:p>
    <w:p w:rsidR="00D304BD" w:rsidRDefault="00D304BD" w:rsidP="0097281D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Arial" w:hAnsi="Arial" w:cs="Arial"/>
          <w:sz w:val="32"/>
          <w:szCs w:val="32"/>
        </w:rPr>
      </w:pPr>
      <w:r w:rsidRPr="00EE1885">
        <w:rPr>
          <w:rFonts w:ascii="Arial" w:hAnsi="Arial" w:cs="Arial"/>
          <w:sz w:val="32"/>
          <w:szCs w:val="32"/>
        </w:rPr>
        <w:t xml:space="preserve">s pomočjo </w:t>
      </w:r>
      <w:r w:rsidRPr="00EE1885">
        <w:rPr>
          <w:rFonts w:ascii="Arial" w:hAnsi="Arial" w:cs="Arial"/>
          <w:color w:val="FF0000"/>
          <w:sz w:val="32"/>
          <w:szCs w:val="32"/>
        </w:rPr>
        <w:t>vrvi</w:t>
      </w:r>
      <w:r>
        <w:rPr>
          <w:rFonts w:ascii="Arial" w:hAnsi="Arial" w:cs="Arial"/>
          <w:sz w:val="32"/>
          <w:szCs w:val="32"/>
        </w:rPr>
        <w:t xml:space="preserve"> (smučanje na vodi</w:t>
      </w:r>
      <w:r w:rsidRPr="00EE1885">
        <w:rPr>
          <w:rFonts w:ascii="Arial" w:hAnsi="Arial" w:cs="Arial"/>
          <w:sz w:val="32"/>
          <w:szCs w:val="32"/>
        </w:rPr>
        <w:t>)</w:t>
      </w:r>
      <w:r>
        <w:rPr>
          <w:rFonts w:ascii="Arial" w:hAnsi="Arial" w:cs="Arial"/>
          <w:sz w:val="32"/>
          <w:szCs w:val="32"/>
        </w:rPr>
        <w:t>,</w:t>
      </w:r>
    </w:p>
    <w:p w:rsidR="00D304BD" w:rsidRPr="00494260" w:rsidRDefault="00D304BD" w:rsidP="0097281D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 pomočjo </w:t>
      </w:r>
      <w:r w:rsidRPr="00494260">
        <w:rPr>
          <w:rFonts w:ascii="Arial" w:hAnsi="Arial" w:cs="Arial"/>
          <w:color w:val="FF0000"/>
          <w:sz w:val="32"/>
          <w:szCs w:val="32"/>
        </w:rPr>
        <w:t>jeklenice</w:t>
      </w:r>
      <w:r>
        <w:rPr>
          <w:rFonts w:ascii="Arial" w:hAnsi="Arial" w:cs="Arial"/>
          <w:color w:val="FF0000"/>
          <w:sz w:val="32"/>
          <w:szCs w:val="32"/>
        </w:rPr>
        <w:t xml:space="preserve"> </w:t>
      </w:r>
      <w:r w:rsidRPr="00494260">
        <w:rPr>
          <w:rFonts w:ascii="Arial" w:hAnsi="Arial" w:cs="Arial"/>
          <w:color w:val="000000"/>
          <w:sz w:val="32"/>
          <w:szCs w:val="32"/>
        </w:rPr>
        <w:t>(vlečnica, žerjav,…)</w:t>
      </w:r>
      <w:r>
        <w:rPr>
          <w:rFonts w:ascii="Arial" w:hAnsi="Arial" w:cs="Arial"/>
          <w:color w:val="000000"/>
          <w:sz w:val="32"/>
          <w:szCs w:val="32"/>
        </w:rPr>
        <w:t>,</w:t>
      </w:r>
    </w:p>
    <w:p w:rsidR="00D304BD" w:rsidRPr="00A75439" w:rsidRDefault="00D304BD" w:rsidP="0097281D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s pomočjo </w:t>
      </w:r>
      <w:r w:rsidRPr="00494260">
        <w:rPr>
          <w:rFonts w:ascii="Arial" w:hAnsi="Arial" w:cs="Arial"/>
          <w:color w:val="FF0000"/>
          <w:sz w:val="32"/>
          <w:szCs w:val="32"/>
        </w:rPr>
        <w:t>jermenice</w:t>
      </w:r>
      <w:r>
        <w:rPr>
          <w:rFonts w:ascii="Arial" w:hAnsi="Arial" w:cs="Arial"/>
          <w:color w:val="000000"/>
          <w:sz w:val="32"/>
          <w:szCs w:val="32"/>
        </w:rPr>
        <w:t xml:space="preserve"> (pralni stroj),…</w:t>
      </w:r>
    </w:p>
    <w:p w:rsidR="00D304BD" w:rsidRPr="004B2A58" w:rsidRDefault="00D304BD" w:rsidP="004B2A58">
      <w:pPr>
        <w:pStyle w:val="ListParagraph"/>
        <w:spacing w:after="200" w:line="360" w:lineRule="auto"/>
        <w:jc w:val="both"/>
        <w:rPr>
          <w:rFonts w:ascii="Arial" w:hAnsi="Arial" w:cs="Arial"/>
          <w:sz w:val="20"/>
          <w:szCs w:val="20"/>
        </w:rPr>
      </w:pPr>
      <w:r w:rsidRPr="00A75439">
        <w:t>(konec zapisa)</w:t>
      </w:r>
    </w:p>
    <w:p w:rsidR="00D304BD" w:rsidRDefault="00D304BD" w:rsidP="0097281D">
      <w:pPr>
        <w:spacing w:after="0" w:line="276" w:lineRule="auto"/>
        <w:rPr>
          <w:rFonts w:ascii="Arial" w:hAnsi="Arial" w:cs="Arial"/>
          <w:sz w:val="28"/>
          <w:szCs w:val="28"/>
        </w:rPr>
      </w:pPr>
    </w:p>
    <w:p w:rsidR="00D304BD" w:rsidRPr="00DB2EB1" w:rsidRDefault="00D304BD" w:rsidP="0097281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Kako se gibanje prenaša?</w:t>
      </w:r>
    </w:p>
    <w:p w:rsidR="00D304BD" w:rsidRPr="00DB2EB1" w:rsidRDefault="00D304BD" w:rsidP="0097281D">
      <w:pPr>
        <w:spacing w:after="0" w:line="276" w:lineRule="auto"/>
        <w:rPr>
          <w:b/>
          <w:color w:val="0070C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95"/>
        <w:gridCol w:w="3473"/>
        <w:gridCol w:w="3020"/>
      </w:tblGrid>
      <w:tr w:rsidR="00D304BD" w:rsidRPr="00C85B7B" w:rsidTr="00B92664">
        <w:trPr>
          <w:trHeight w:val="3203"/>
        </w:trPr>
        <w:tc>
          <w:tcPr>
            <w:tcW w:w="2699" w:type="dxa"/>
          </w:tcPr>
          <w:p w:rsidR="00D304BD" w:rsidRPr="00C85B7B" w:rsidRDefault="00D304BD" w:rsidP="00B92664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694353">
              <w:rPr>
                <w:noProof/>
                <w:sz w:val="20"/>
                <w:szCs w:val="20"/>
                <w:lang w:eastAsia="sl-SI"/>
              </w:rPr>
              <w:pict>
                <v:shape id="Slika 46" o:spid="_x0000_i1033" type="#_x0000_t75" alt="Povezana slika" style="width:136.5pt;height:81.75pt;visibility:visible">
                  <v:imagedata r:id="rId12" o:title=""/>
                </v:shape>
              </w:pict>
            </w:r>
          </w:p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C85B7B">
              <w:rPr>
                <w:b/>
                <w:sz w:val="20"/>
                <w:szCs w:val="20"/>
              </w:rPr>
              <w:t xml:space="preserve">Lokomotiva z vagoni </w:t>
            </w:r>
          </w:p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C85B7B">
              <w:rPr>
                <w:b/>
                <w:sz w:val="20"/>
                <w:szCs w:val="20"/>
              </w:rPr>
              <w:t>(po drogu)</w:t>
            </w:r>
          </w:p>
        </w:tc>
        <w:tc>
          <w:tcPr>
            <w:tcW w:w="3355" w:type="dxa"/>
          </w:tcPr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694353">
              <w:rPr>
                <w:noProof/>
                <w:sz w:val="20"/>
                <w:szCs w:val="20"/>
                <w:lang w:eastAsia="sl-SI"/>
              </w:rPr>
              <w:pict>
                <v:shape id="Slika 47" o:spid="_x0000_i1034" type="#_x0000_t75" alt="Rezultat iskanja slik za kolo zobniki" style="width:140.25pt;height:91.5pt;visibility:visible">
                  <v:imagedata r:id="rId13" o:title=""/>
                </v:shape>
              </w:pict>
            </w:r>
          </w:p>
          <w:p w:rsidR="00D304BD" w:rsidRPr="00C85B7B" w:rsidRDefault="00D304BD" w:rsidP="00B92664">
            <w:pPr>
              <w:spacing w:after="0" w:line="240" w:lineRule="auto"/>
              <w:ind w:left="720"/>
              <w:contextualSpacing/>
              <w:jc w:val="center"/>
              <w:rPr>
                <w:sz w:val="20"/>
                <w:szCs w:val="20"/>
              </w:rPr>
            </w:pPr>
          </w:p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C85B7B">
              <w:rPr>
                <w:b/>
                <w:sz w:val="20"/>
                <w:szCs w:val="20"/>
              </w:rPr>
              <w:t xml:space="preserve">Kolo </w:t>
            </w:r>
          </w:p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C85B7B">
              <w:rPr>
                <w:b/>
                <w:sz w:val="20"/>
                <w:szCs w:val="20"/>
              </w:rPr>
              <w:t>(zobniki, po verigi)</w:t>
            </w:r>
          </w:p>
        </w:tc>
        <w:tc>
          <w:tcPr>
            <w:tcW w:w="3574" w:type="dxa"/>
          </w:tcPr>
          <w:p w:rsidR="00D304BD" w:rsidRPr="00C85B7B" w:rsidRDefault="00D304BD" w:rsidP="00B92664">
            <w:pPr>
              <w:spacing w:after="0" w:line="240" w:lineRule="auto"/>
              <w:ind w:right="566"/>
              <w:contextualSpacing/>
              <w:jc w:val="center"/>
              <w:rPr>
                <w:sz w:val="20"/>
                <w:szCs w:val="20"/>
              </w:rPr>
            </w:pPr>
            <w:r w:rsidRPr="00694353">
              <w:rPr>
                <w:noProof/>
                <w:sz w:val="20"/>
                <w:szCs w:val="20"/>
                <w:lang w:eastAsia="sl-SI"/>
              </w:rPr>
              <w:pict>
                <v:shape id="Slika 39" o:spid="_x0000_i1035" type="#_x0000_t75" alt="Povezana slika" style="width:137.25pt;height:85.5pt;visibility:visible">
                  <v:imagedata r:id="rId14" o:title=""/>
                </v:shape>
              </w:pict>
            </w:r>
          </w:p>
          <w:p w:rsidR="00D304BD" w:rsidRPr="00C85B7B" w:rsidRDefault="00D304BD" w:rsidP="00B92664">
            <w:pPr>
              <w:spacing w:after="0" w:line="240" w:lineRule="auto"/>
              <w:ind w:right="566"/>
              <w:contextualSpacing/>
              <w:jc w:val="center"/>
              <w:rPr>
                <w:sz w:val="20"/>
                <w:szCs w:val="20"/>
              </w:rPr>
            </w:pPr>
          </w:p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C85B7B">
              <w:rPr>
                <w:b/>
                <w:sz w:val="20"/>
                <w:szCs w:val="20"/>
              </w:rPr>
              <w:t xml:space="preserve">Motor pralnega stroja </w:t>
            </w:r>
          </w:p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C85B7B">
              <w:rPr>
                <w:b/>
                <w:sz w:val="20"/>
                <w:szCs w:val="20"/>
              </w:rPr>
              <w:t>(jermen)</w:t>
            </w:r>
          </w:p>
        </w:tc>
      </w:tr>
      <w:tr w:rsidR="00D304BD" w:rsidRPr="00C85B7B" w:rsidTr="00B92664">
        <w:tc>
          <w:tcPr>
            <w:tcW w:w="2699" w:type="dxa"/>
          </w:tcPr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694353">
              <w:rPr>
                <w:noProof/>
                <w:sz w:val="20"/>
                <w:szCs w:val="20"/>
                <w:lang w:eastAsia="sl-SI"/>
              </w:rPr>
              <w:pict>
                <v:shape id="Slika 48" o:spid="_x0000_i1036" type="#_x0000_t75" alt="Rezultat iskanja slik za Äoln smuÄar na vodi" style="width:147.75pt;height:99pt;visibility:visible">
                  <v:imagedata r:id="rId15" o:title=""/>
                </v:shape>
              </w:pict>
            </w:r>
          </w:p>
          <w:p w:rsidR="00D304BD" w:rsidRPr="00C85B7B" w:rsidRDefault="00D304BD" w:rsidP="00B92664">
            <w:pPr>
              <w:spacing w:after="0" w:line="240" w:lineRule="auto"/>
              <w:ind w:left="720"/>
              <w:contextualSpacing/>
              <w:jc w:val="center"/>
              <w:rPr>
                <w:b/>
                <w:sz w:val="20"/>
                <w:szCs w:val="20"/>
              </w:rPr>
            </w:pPr>
          </w:p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C85B7B">
              <w:rPr>
                <w:b/>
                <w:sz w:val="20"/>
                <w:szCs w:val="20"/>
              </w:rPr>
              <w:t>Čoln, ki vleče smučarja na vodi (po vrvi)</w:t>
            </w:r>
          </w:p>
          <w:p w:rsidR="00D304BD" w:rsidRPr="00C85B7B" w:rsidRDefault="00D304BD" w:rsidP="00B92664">
            <w:pPr>
              <w:spacing w:after="0" w:line="276" w:lineRule="auto"/>
              <w:jc w:val="center"/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3355" w:type="dxa"/>
          </w:tcPr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694353">
              <w:rPr>
                <w:noProof/>
                <w:sz w:val="20"/>
                <w:szCs w:val="20"/>
                <w:lang w:eastAsia="sl-SI"/>
              </w:rPr>
              <w:pict>
                <v:shape id="Slika 49" o:spid="_x0000_i1037" type="#_x0000_t75" alt="Rezultat iskanja slik za dvigalo kontejner" style="width:192pt;height:108pt;visibility:visible">
                  <v:imagedata r:id="rId9" o:title=""/>
                </v:shape>
              </w:pict>
            </w:r>
          </w:p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</w:p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C85B7B">
              <w:rPr>
                <w:b/>
                <w:sz w:val="20"/>
                <w:szCs w:val="20"/>
              </w:rPr>
              <w:t>Dvigalo – prenos kontejnerja</w:t>
            </w:r>
          </w:p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C85B7B">
              <w:rPr>
                <w:b/>
                <w:sz w:val="20"/>
                <w:szCs w:val="20"/>
              </w:rPr>
              <w:t>(po jeklenici)</w:t>
            </w:r>
          </w:p>
          <w:p w:rsidR="00D304BD" w:rsidRPr="00C85B7B" w:rsidRDefault="00D304BD" w:rsidP="00B92664">
            <w:pPr>
              <w:spacing w:after="0" w:line="276" w:lineRule="auto"/>
              <w:jc w:val="center"/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3574" w:type="dxa"/>
          </w:tcPr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694353">
              <w:rPr>
                <w:noProof/>
                <w:sz w:val="20"/>
                <w:szCs w:val="20"/>
                <w:lang w:eastAsia="sl-SI"/>
              </w:rPr>
              <w:pict>
                <v:shape id="Slika 50" o:spid="_x0000_i1038" type="#_x0000_t75" alt="Rezultat iskanja slik za jadrnica" style="width:158.25pt;height:122.25pt;flip:x;visibility:visible">
                  <v:imagedata r:id="rId16" o:title=""/>
                </v:shape>
              </w:pict>
            </w:r>
          </w:p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</w:p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C85B7B">
              <w:rPr>
                <w:b/>
                <w:sz w:val="20"/>
                <w:szCs w:val="20"/>
              </w:rPr>
              <w:t xml:space="preserve">Jadrnica </w:t>
            </w:r>
          </w:p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C85B7B">
              <w:rPr>
                <w:b/>
                <w:sz w:val="20"/>
                <w:szCs w:val="20"/>
              </w:rPr>
              <w:t>(izkoriščanje gibanja zraka)</w:t>
            </w:r>
          </w:p>
          <w:p w:rsidR="00D304BD" w:rsidRPr="00C85B7B" w:rsidRDefault="00D304BD" w:rsidP="00B92664">
            <w:pPr>
              <w:spacing w:after="0" w:line="276" w:lineRule="auto"/>
              <w:jc w:val="center"/>
              <w:rPr>
                <w:b/>
                <w:color w:val="0070C0"/>
                <w:sz w:val="20"/>
                <w:szCs w:val="20"/>
              </w:rPr>
            </w:pPr>
          </w:p>
        </w:tc>
      </w:tr>
      <w:tr w:rsidR="00D304BD" w:rsidRPr="00C85B7B" w:rsidTr="00B92664">
        <w:tc>
          <w:tcPr>
            <w:tcW w:w="2699" w:type="dxa"/>
          </w:tcPr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694353">
              <w:rPr>
                <w:noProof/>
                <w:sz w:val="20"/>
                <w:szCs w:val="20"/>
                <w:lang w:eastAsia="sl-SI"/>
              </w:rPr>
              <w:pict>
                <v:shape id="Slika 43" o:spid="_x0000_i1039" type="#_x0000_t75" alt="Rezultat iskanja slik za vodni mlin" style="width:152.25pt;height:102pt;visibility:visible">
                  <v:imagedata r:id="rId17" o:title=""/>
                </v:shape>
              </w:pict>
            </w:r>
          </w:p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</w:p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C85B7B">
              <w:rPr>
                <w:b/>
                <w:sz w:val="20"/>
                <w:szCs w:val="20"/>
              </w:rPr>
              <w:t xml:space="preserve">Vodni mlin </w:t>
            </w:r>
          </w:p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C85B7B">
              <w:rPr>
                <w:b/>
                <w:sz w:val="20"/>
                <w:szCs w:val="20"/>
              </w:rPr>
              <w:t>(izkoriščanje gibanja vode)</w:t>
            </w:r>
          </w:p>
          <w:p w:rsidR="00D304BD" w:rsidRPr="00C85B7B" w:rsidRDefault="00D304BD" w:rsidP="00B92664">
            <w:pPr>
              <w:spacing w:after="0" w:line="276" w:lineRule="auto"/>
              <w:jc w:val="center"/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3355" w:type="dxa"/>
          </w:tcPr>
          <w:p w:rsidR="00D304BD" w:rsidRPr="00C85B7B" w:rsidRDefault="00D304BD" w:rsidP="00B92664">
            <w:pPr>
              <w:spacing w:after="0" w:line="240" w:lineRule="auto"/>
              <w:ind w:left="-426"/>
              <w:contextualSpacing/>
              <w:jc w:val="center"/>
              <w:rPr>
                <w:b/>
                <w:sz w:val="20"/>
                <w:szCs w:val="20"/>
              </w:rPr>
            </w:pPr>
            <w:r w:rsidRPr="00694353">
              <w:rPr>
                <w:noProof/>
                <w:sz w:val="20"/>
                <w:szCs w:val="20"/>
                <w:lang w:eastAsia="sl-SI"/>
              </w:rPr>
              <w:pict>
                <v:shape id="Slika 51" o:spid="_x0000_i1040" type="#_x0000_t75" alt="Povezana slika" style="width:153pt;height:114.75pt;visibility:visible">
                  <v:imagedata r:id="rId10" o:title=""/>
                </v:shape>
              </w:pict>
            </w:r>
          </w:p>
          <w:p w:rsidR="00D304BD" w:rsidRPr="00C85B7B" w:rsidRDefault="00D304BD" w:rsidP="00B92664">
            <w:pPr>
              <w:spacing w:after="0" w:line="240" w:lineRule="auto"/>
              <w:ind w:left="720"/>
              <w:contextualSpacing/>
              <w:jc w:val="center"/>
              <w:rPr>
                <w:b/>
                <w:sz w:val="20"/>
                <w:szCs w:val="20"/>
              </w:rPr>
            </w:pPr>
          </w:p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C85B7B">
              <w:rPr>
                <w:b/>
                <w:sz w:val="20"/>
                <w:szCs w:val="20"/>
              </w:rPr>
              <w:t xml:space="preserve">Urni mehanizem </w:t>
            </w:r>
          </w:p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C85B7B">
              <w:rPr>
                <w:b/>
                <w:sz w:val="20"/>
                <w:szCs w:val="20"/>
              </w:rPr>
              <w:t>(zobata kolesca)</w:t>
            </w:r>
          </w:p>
          <w:p w:rsidR="00D304BD" w:rsidRPr="00C85B7B" w:rsidRDefault="00D304BD" w:rsidP="00B92664">
            <w:pPr>
              <w:spacing w:after="0" w:line="276" w:lineRule="auto"/>
              <w:jc w:val="center"/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3574" w:type="dxa"/>
          </w:tcPr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694353">
              <w:rPr>
                <w:noProof/>
                <w:sz w:val="20"/>
                <w:szCs w:val="20"/>
                <w:lang w:eastAsia="sl-SI"/>
              </w:rPr>
              <w:pict>
                <v:shape id="Slika 45" o:spid="_x0000_i1041" type="#_x0000_t75" alt="Rezultat iskanja slik za jeklena vrv sedeÅ¾nica" style="width:155.25pt;height:87pt;visibility:visible">
                  <v:imagedata r:id="rId11" o:title=""/>
                </v:shape>
              </w:pict>
            </w:r>
          </w:p>
          <w:p w:rsidR="00D304BD" w:rsidRPr="00C85B7B" w:rsidRDefault="00D304BD" w:rsidP="00B92664">
            <w:pPr>
              <w:spacing w:after="0" w:line="240" w:lineRule="auto"/>
              <w:ind w:left="720"/>
              <w:contextualSpacing/>
              <w:jc w:val="center"/>
              <w:rPr>
                <w:sz w:val="20"/>
                <w:szCs w:val="20"/>
              </w:rPr>
            </w:pPr>
          </w:p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C85B7B">
              <w:rPr>
                <w:b/>
                <w:sz w:val="20"/>
                <w:szCs w:val="20"/>
              </w:rPr>
              <w:t>Vlečnica</w:t>
            </w:r>
          </w:p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C85B7B">
              <w:rPr>
                <w:b/>
                <w:sz w:val="20"/>
                <w:szCs w:val="20"/>
              </w:rPr>
              <w:t>(jeklena vrv)</w:t>
            </w:r>
          </w:p>
          <w:p w:rsidR="00D304BD" w:rsidRPr="00C85B7B" w:rsidRDefault="00D304BD" w:rsidP="00B92664">
            <w:pPr>
              <w:spacing w:after="0" w:line="240" w:lineRule="auto"/>
              <w:contextualSpacing/>
              <w:jc w:val="center"/>
              <w:rPr>
                <w:b/>
                <w:color w:val="0070C0"/>
                <w:sz w:val="20"/>
                <w:szCs w:val="20"/>
              </w:rPr>
            </w:pPr>
          </w:p>
        </w:tc>
      </w:tr>
    </w:tbl>
    <w:p w:rsidR="00D304BD" w:rsidRDefault="00D304BD" w:rsidP="0097281D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D304BD" w:rsidRDefault="00D304BD" w:rsidP="0097281D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D304BD" w:rsidRDefault="00D304BD" w:rsidP="0097281D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D304BD" w:rsidRDefault="00D304BD" w:rsidP="0097281D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D304BD" w:rsidRDefault="00D304BD" w:rsidP="0097281D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D304BD" w:rsidRDefault="00D304BD" w:rsidP="0097281D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D304BD" w:rsidRDefault="00D304BD" w:rsidP="0097281D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D304BD" w:rsidRDefault="00D304BD" w:rsidP="0097281D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D304BD" w:rsidRDefault="00D304BD" w:rsidP="0097281D">
      <w:pPr>
        <w:pStyle w:val="ListParagraph"/>
        <w:numPr>
          <w:ilvl w:val="0"/>
          <w:numId w:val="6"/>
        </w:numPr>
        <w:rPr>
          <w:rFonts w:ascii="Arial" w:hAnsi="Arial" w:cs="Arial"/>
          <w:noProof/>
          <w:sz w:val="24"/>
          <w:szCs w:val="24"/>
          <w:lang w:eastAsia="sl-SI"/>
        </w:rPr>
      </w:pPr>
      <w:r w:rsidRPr="00A0591D">
        <w:rPr>
          <w:rFonts w:ascii="Arial" w:hAnsi="Arial" w:cs="Arial"/>
          <w:noProof/>
          <w:sz w:val="24"/>
          <w:szCs w:val="24"/>
          <w:lang w:eastAsia="sl-SI"/>
        </w:rPr>
        <w:t>Sedaj pa reši spodnji dve vaji. Za lažje reševanje ti priporočam, da s prstom slediš jermenici oziroma jekleni vrvi. Tako boš najlažje ugotovil, v katero smer se posamezno kolo vrti. Ko to ugotoviš, si z rdečo barvico hitro nariši puščico v smeri vrtenja.</w:t>
      </w:r>
    </w:p>
    <w:p w:rsidR="00D304BD" w:rsidRDefault="00D304BD" w:rsidP="0097281D">
      <w:pPr>
        <w:pStyle w:val="ListParagraph"/>
        <w:rPr>
          <w:rFonts w:ascii="Arial" w:hAnsi="Arial" w:cs="Arial"/>
          <w:noProof/>
          <w:sz w:val="24"/>
          <w:szCs w:val="24"/>
          <w:lang w:eastAsia="sl-SI"/>
        </w:rPr>
      </w:pPr>
    </w:p>
    <w:p w:rsidR="00D304BD" w:rsidRPr="00A0591D" w:rsidRDefault="00D304BD" w:rsidP="0097281D">
      <w:pPr>
        <w:pStyle w:val="ListParagraph"/>
        <w:rPr>
          <w:rFonts w:ascii="Arial" w:hAnsi="Arial" w:cs="Arial"/>
          <w:noProof/>
          <w:sz w:val="24"/>
          <w:szCs w:val="24"/>
          <w:lang w:eastAsia="sl-SI"/>
        </w:rPr>
      </w:pPr>
    </w:p>
    <w:p w:rsidR="00D304BD" w:rsidRPr="00782069" w:rsidRDefault="00D304BD" w:rsidP="0097281D">
      <w:pPr>
        <w:pStyle w:val="ListParagraph"/>
        <w:numPr>
          <w:ilvl w:val="0"/>
          <w:numId w:val="3"/>
        </w:numPr>
        <w:rPr>
          <w:rFonts w:ascii="Arial" w:hAnsi="Arial" w:cs="Arial"/>
          <w:noProof/>
          <w:sz w:val="24"/>
          <w:szCs w:val="24"/>
          <w:lang w:eastAsia="sl-SI"/>
        </w:rPr>
      </w:pPr>
      <w:r w:rsidRPr="00782069">
        <w:rPr>
          <w:rFonts w:ascii="Arial" w:hAnsi="Arial" w:cs="Arial"/>
          <w:noProof/>
          <w:sz w:val="24"/>
          <w:szCs w:val="24"/>
          <w:lang w:eastAsia="sl-SI"/>
        </w:rPr>
        <w:t>Jermenica A se vrti v smeri puščice. V katero smer se vrti jermenica B? Označi s puščico.</w:t>
      </w:r>
    </w:p>
    <w:p w:rsidR="00D304BD" w:rsidRPr="004C074F" w:rsidRDefault="00D304BD" w:rsidP="009728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(Z rdečo barvico si označi smer gibanja vsakega kolesa in jermenice posebej. Potuj s prstom.)</w:t>
      </w:r>
    </w:p>
    <w:p w:rsidR="00D304BD" w:rsidRDefault="00D304BD" w:rsidP="0097281D">
      <w:pPr>
        <w:rPr>
          <w:rFonts w:ascii="Arial" w:hAnsi="Arial" w:cs="Arial"/>
          <w:sz w:val="72"/>
          <w:szCs w:val="72"/>
        </w:rPr>
      </w:pPr>
      <w:r w:rsidRPr="00694353">
        <w:rPr>
          <w:rFonts w:ascii="Arial" w:hAnsi="Arial" w:cs="Arial"/>
          <w:noProof/>
          <w:sz w:val="72"/>
          <w:szCs w:val="72"/>
          <w:lang w:eastAsia="sl-SI"/>
        </w:rPr>
        <w:pict>
          <v:shape id="Slika 1" o:spid="_x0000_i1042" type="#_x0000_t75" style="width:332.25pt;height:264.75pt;visibility:visible">
            <v:imagedata r:id="rId18" o:title=""/>
          </v:shape>
        </w:pict>
      </w:r>
    </w:p>
    <w:p w:rsidR="00D304BD" w:rsidRDefault="00D304BD" w:rsidP="0097281D">
      <w:pPr>
        <w:rPr>
          <w:rFonts w:ascii="Arial" w:hAnsi="Arial" w:cs="Arial"/>
          <w:sz w:val="24"/>
          <w:szCs w:val="24"/>
        </w:rPr>
      </w:pPr>
    </w:p>
    <w:p w:rsidR="00D304BD" w:rsidRDefault="00D304BD" w:rsidP="0097281D">
      <w:pPr>
        <w:rPr>
          <w:rFonts w:ascii="Arial" w:hAnsi="Arial" w:cs="Arial"/>
          <w:sz w:val="24"/>
          <w:szCs w:val="24"/>
        </w:rPr>
      </w:pPr>
    </w:p>
    <w:p w:rsidR="00D304BD" w:rsidRDefault="00D304BD" w:rsidP="0097281D">
      <w:pPr>
        <w:rPr>
          <w:rFonts w:ascii="Arial" w:hAnsi="Arial" w:cs="Arial"/>
          <w:sz w:val="24"/>
          <w:szCs w:val="24"/>
        </w:rPr>
      </w:pPr>
    </w:p>
    <w:p w:rsidR="00D304BD" w:rsidRDefault="00D304BD" w:rsidP="0097281D">
      <w:pPr>
        <w:rPr>
          <w:rFonts w:ascii="Arial" w:hAnsi="Arial" w:cs="Arial"/>
          <w:sz w:val="24"/>
          <w:szCs w:val="24"/>
        </w:rPr>
      </w:pPr>
    </w:p>
    <w:p w:rsidR="00D304BD" w:rsidRDefault="00D304BD" w:rsidP="0097281D">
      <w:pPr>
        <w:rPr>
          <w:rFonts w:ascii="Arial" w:hAnsi="Arial" w:cs="Arial"/>
          <w:sz w:val="24"/>
          <w:szCs w:val="24"/>
        </w:rPr>
      </w:pPr>
    </w:p>
    <w:p w:rsidR="00D304BD" w:rsidRDefault="00D304BD" w:rsidP="0097281D">
      <w:pPr>
        <w:rPr>
          <w:rFonts w:ascii="Arial" w:hAnsi="Arial" w:cs="Arial"/>
          <w:sz w:val="24"/>
          <w:szCs w:val="24"/>
        </w:rPr>
      </w:pPr>
    </w:p>
    <w:p w:rsidR="00D304BD" w:rsidRDefault="00D304BD" w:rsidP="0097281D">
      <w:pPr>
        <w:rPr>
          <w:rFonts w:ascii="Arial" w:hAnsi="Arial" w:cs="Arial"/>
          <w:sz w:val="24"/>
          <w:szCs w:val="24"/>
        </w:rPr>
      </w:pPr>
    </w:p>
    <w:p w:rsidR="00D304BD" w:rsidRDefault="00D304BD" w:rsidP="0097281D">
      <w:pPr>
        <w:rPr>
          <w:rFonts w:ascii="Arial" w:hAnsi="Arial" w:cs="Arial"/>
          <w:sz w:val="24"/>
          <w:szCs w:val="24"/>
        </w:rPr>
      </w:pPr>
    </w:p>
    <w:p w:rsidR="00D304BD" w:rsidRDefault="00D304BD" w:rsidP="0097281D">
      <w:pPr>
        <w:rPr>
          <w:rFonts w:ascii="Arial" w:hAnsi="Arial" w:cs="Arial"/>
          <w:sz w:val="24"/>
          <w:szCs w:val="24"/>
        </w:rPr>
      </w:pPr>
    </w:p>
    <w:p w:rsidR="00D304BD" w:rsidRDefault="00D304BD" w:rsidP="0097281D">
      <w:pPr>
        <w:rPr>
          <w:rFonts w:ascii="Arial" w:hAnsi="Arial" w:cs="Arial"/>
          <w:sz w:val="24"/>
          <w:szCs w:val="24"/>
        </w:rPr>
      </w:pPr>
    </w:p>
    <w:p w:rsidR="00D304BD" w:rsidRDefault="00D304BD" w:rsidP="0097281D">
      <w:pPr>
        <w:rPr>
          <w:rFonts w:ascii="Arial" w:hAnsi="Arial" w:cs="Arial"/>
          <w:sz w:val="24"/>
          <w:szCs w:val="24"/>
        </w:rPr>
      </w:pPr>
    </w:p>
    <w:p w:rsidR="00D304BD" w:rsidRPr="00A0591D" w:rsidRDefault="00D304BD" w:rsidP="0097281D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0591D">
        <w:rPr>
          <w:rFonts w:ascii="Arial" w:hAnsi="Arial" w:cs="Arial"/>
          <w:sz w:val="24"/>
          <w:szCs w:val="24"/>
        </w:rPr>
        <w:t>V katero smer moramo zavrteti ročico, da se bo tovor dvignil? Označi s puščico.</w:t>
      </w:r>
    </w:p>
    <w:p w:rsidR="00D304BD" w:rsidRDefault="00D304BD" w:rsidP="009728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(Z rdečo barvico si označi smer gibanja na vsakem zobatem kolesu posebej. Potuj s prstom.)</w:t>
      </w:r>
      <w:bookmarkStart w:id="2" w:name="_GoBack"/>
      <w:bookmarkEnd w:id="2"/>
    </w:p>
    <w:p w:rsidR="00D304BD" w:rsidRPr="00782069" w:rsidRDefault="00D304BD" w:rsidP="0097281D">
      <w:pPr>
        <w:rPr>
          <w:rFonts w:ascii="Arial" w:hAnsi="Arial" w:cs="Arial"/>
          <w:sz w:val="24"/>
          <w:szCs w:val="24"/>
        </w:rPr>
      </w:pPr>
      <w:r w:rsidRPr="00694353">
        <w:rPr>
          <w:rFonts w:ascii="Arial" w:hAnsi="Arial" w:cs="Arial"/>
          <w:noProof/>
          <w:sz w:val="24"/>
          <w:szCs w:val="24"/>
          <w:lang w:eastAsia="sl-SI"/>
        </w:rPr>
        <w:pict>
          <v:shape id="Slika 2" o:spid="_x0000_i1043" type="#_x0000_t75" style="width:308.25pt;height:415.5pt;visibility:visible">
            <v:imagedata r:id="rId19" o:title=""/>
          </v:shape>
        </w:pict>
      </w:r>
    </w:p>
    <w:p w:rsidR="00D304BD" w:rsidRDefault="00D304BD" w:rsidP="00C2592D">
      <w:pPr>
        <w:rPr>
          <w:rFonts w:ascii="Arial" w:hAnsi="Arial" w:cs="Arial"/>
          <w:color w:val="FF0000"/>
          <w:sz w:val="24"/>
          <w:szCs w:val="24"/>
        </w:rPr>
      </w:pPr>
    </w:p>
    <w:p w:rsidR="00D304BD" w:rsidRPr="00820077" w:rsidRDefault="00D304BD" w:rsidP="00C2592D">
      <w:pPr>
        <w:rPr>
          <w:rFonts w:ascii="Arial" w:hAnsi="Arial" w:cs="Arial"/>
          <w:color w:val="FF0000"/>
          <w:sz w:val="24"/>
          <w:szCs w:val="24"/>
        </w:rPr>
      </w:pPr>
    </w:p>
    <w:p w:rsidR="00D304BD" w:rsidRDefault="00D304BD" w:rsidP="00C2592D">
      <w:pPr>
        <w:rPr>
          <w:rFonts w:ascii="Arial" w:hAnsi="Arial" w:cs="Arial"/>
          <w:sz w:val="24"/>
          <w:szCs w:val="24"/>
        </w:rPr>
      </w:pPr>
    </w:p>
    <w:p w:rsidR="00D304BD" w:rsidRPr="004B2A58" w:rsidRDefault="00D304BD" w:rsidP="00C2592D">
      <w:pPr>
        <w:rPr>
          <w:rFonts w:ascii="Arial" w:hAnsi="Arial" w:cs="Arial"/>
          <w:b/>
          <w:color w:val="FF0000"/>
          <w:sz w:val="24"/>
          <w:szCs w:val="24"/>
        </w:rPr>
      </w:pPr>
      <w:r w:rsidRPr="004B2A58">
        <w:rPr>
          <w:rFonts w:ascii="Arial" w:hAnsi="Arial" w:cs="Arial"/>
          <w:b/>
          <w:color w:val="FF0000"/>
          <w:sz w:val="24"/>
          <w:szCs w:val="24"/>
        </w:rPr>
        <w:t xml:space="preserve"> ŠPORT</w:t>
      </w:r>
    </w:p>
    <w:p w:rsidR="00D304BD" w:rsidRDefault="00D304BD" w:rsidP="00C259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vsem tem pisanju se bo prav prileglo nekaj gibanja, kajne.</w:t>
      </w:r>
    </w:p>
    <w:p w:rsidR="00D304BD" w:rsidRDefault="00D304BD" w:rsidP="00C259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Najprej teči vsaj 3 minute, zdaj po praznikih je bolje, da vsaj 5 minut. Potem se razgibaj tako kot smo se v šoli. </w:t>
      </w:r>
    </w:p>
    <w:p w:rsidR="00D304BD" w:rsidRDefault="00D304BD" w:rsidP="00C259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Tudi danes boš vadil/a za športno vzgojni karton. Napisala ti bom nekaj vaj, da se boš lažje pripravil/a.</w:t>
      </w:r>
    </w:p>
    <w:p w:rsidR="00D304BD" w:rsidRPr="009E67B2" w:rsidRDefault="00D304BD" w:rsidP="00654DA9">
      <w:pPr>
        <w:pStyle w:val="ListParagraph"/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Poligon nazaj</w:t>
      </w: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9"/>
        <w:gridCol w:w="7371"/>
      </w:tblGrid>
      <w:tr w:rsidR="00D304BD" w:rsidRPr="0012737B" w:rsidTr="0012737B">
        <w:tc>
          <w:tcPr>
            <w:tcW w:w="2269" w:type="dxa"/>
          </w:tcPr>
          <w:p w:rsidR="00D304BD" w:rsidRPr="0012737B" w:rsidRDefault="00D304BD" w:rsidP="0012737B">
            <w:pPr>
              <w:spacing w:after="120" w:line="240" w:lineRule="auto"/>
              <w:rPr>
                <w:noProof/>
                <w:lang w:eastAsia="sl-SI"/>
              </w:rPr>
            </w:pPr>
            <w:r w:rsidRPr="0012737B">
              <w:rPr>
                <w:noProof/>
                <w:lang w:eastAsia="sl-SI"/>
              </w:rPr>
              <w:t xml:space="preserve"> </w:t>
            </w:r>
          </w:p>
          <w:p w:rsidR="00D304BD" w:rsidRPr="0012737B" w:rsidRDefault="00D304BD" w:rsidP="0012737B">
            <w:pPr>
              <w:spacing w:after="12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pict>
                <v:shape id="Slika 25" o:spid="_x0000_i1044" type="#_x0000_t75" style="width:97.5pt;height:40.5pt;visibility:visible">
                  <v:imagedata r:id="rId20" o:title="" croptop="15345f" cropbottom="43793f" cropleft="39387f" cropright="18609f"/>
                </v:shape>
              </w:pict>
            </w:r>
          </w:p>
        </w:tc>
        <w:tc>
          <w:tcPr>
            <w:tcW w:w="7371" w:type="dxa"/>
          </w:tcPr>
          <w:p w:rsidR="00D304BD" w:rsidRPr="0012737B" w:rsidRDefault="00D304BD" w:rsidP="0012737B">
            <w:pPr>
              <w:spacing w:after="120" w:line="240" w:lineRule="auto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12737B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D304BD" w:rsidRPr="0012737B" w:rsidRDefault="00D304BD" w:rsidP="0012737B">
            <w:pPr>
              <w:spacing w:after="120" w:line="240" w:lineRule="auto"/>
              <w:rPr>
                <w:rFonts w:ascii="Bookman Old Style" w:hAnsi="Bookman Old Style"/>
                <w:sz w:val="24"/>
              </w:rPr>
            </w:pPr>
            <w:r w:rsidRPr="0012737B">
              <w:rPr>
                <w:rFonts w:ascii="Bookman Old Style" w:hAnsi="Bookman Old Style"/>
                <w:sz w:val="24"/>
              </w:rPr>
              <w:t>-gibanje po vseh štirih (dlani, stopala) v vse smeri (naprej, nazaj, levo, desno)</w:t>
            </w:r>
          </w:p>
          <w:p w:rsidR="00D304BD" w:rsidRPr="0012737B" w:rsidRDefault="00D304BD" w:rsidP="0012737B">
            <w:pPr>
              <w:spacing w:after="120" w:line="240" w:lineRule="auto"/>
              <w:rPr>
                <w:rFonts w:ascii="Bookman Old Style" w:hAnsi="Bookman Old Style"/>
                <w:sz w:val="24"/>
              </w:rPr>
            </w:pPr>
            <w:r w:rsidRPr="0012737B">
              <w:rPr>
                <w:rFonts w:ascii="Bookman Old Style" w:hAnsi="Bookman Old Style"/>
                <w:sz w:val="24"/>
              </w:rPr>
              <w:t xml:space="preserve">-oponašanje gibanj živali, ki hodijo po vseh štirih </w:t>
            </w:r>
          </w:p>
          <w:p w:rsidR="00D304BD" w:rsidRPr="0012737B" w:rsidRDefault="00D304BD" w:rsidP="0012737B">
            <w:pPr>
              <w:spacing w:after="120" w:line="240" w:lineRule="auto"/>
              <w:rPr>
                <w:rFonts w:ascii="Bookman Old Style" w:hAnsi="Bookman Old Style"/>
                <w:sz w:val="24"/>
              </w:rPr>
            </w:pPr>
          </w:p>
          <w:p w:rsidR="00D304BD" w:rsidRPr="0012737B" w:rsidRDefault="00D304BD" w:rsidP="0012737B">
            <w:pPr>
              <w:spacing w:after="120" w:line="240" w:lineRule="auto"/>
              <w:rPr>
                <w:rFonts w:ascii="Bookman Old Style" w:hAnsi="Bookman Old Style"/>
                <w:sz w:val="24"/>
              </w:rPr>
            </w:pPr>
          </w:p>
        </w:tc>
      </w:tr>
    </w:tbl>
    <w:p w:rsidR="00D304BD" w:rsidRDefault="00D304BD" w:rsidP="00654DA9">
      <w:pPr>
        <w:spacing w:after="120"/>
        <w:rPr>
          <w:rFonts w:ascii="Bookman Old Style" w:hAnsi="Bookman Old Style"/>
          <w:b/>
          <w:sz w:val="24"/>
        </w:rPr>
      </w:pPr>
    </w:p>
    <w:p w:rsidR="00D304BD" w:rsidRPr="009E67B2" w:rsidRDefault="00D304BD" w:rsidP="00654DA9">
      <w:pPr>
        <w:pStyle w:val="ListParagraph"/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Vesa v zgibi</w:t>
      </w:r>
    </w:p>
    <w:p w:rsidR="00D304BD" w:rsidRPr="00A3633D" w:rsidRDefault="00D304BD" w:rsidP="00654DA9">
      <w:pPr>
        <w:pStyle w:val="ListParagraph"/>
        <w:spacing w:after="120"/>
        <w:rPr>
          <w:rFonts w:ascii="Bookman Old Style" w:hAnsi="Bookman Old Style"/>
          <w:sz w:val="4"/>
        </w:rPr>
      </w:pP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9"/>
        <w:gridCol w:w="7371"/>
      </w:tblGrid>
      <w:tr w:rsidR="00D304BD" w:rsidRPr="0012737B" w:rsidTr="0012737B">
        <w:tc>
          <w:tcPr>
            <w:tcW w:w="2269" w:type="dxa"/>
          </w:tcPr>
          <w:p w:rsidR="00D304BD" w:rsidRPr="0012737B" w:rsidRDefault="00D304BD" w:rsidP="0012737B">
            <w:pPr>
              <w:pStyle w:val="ListParagraph"/>
              <w:spacing w:after="120" w:line="240" w:lineRule="auto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pict>
                <v:shape id="Slika 26" o:spid="_x0000_i1045" type="#_x0000_t75" style="width:48pt;height:75pt;visibility:visible">
                  <v:imagedata r:id="rId21" o:title="" croptop="16471f" cropbottom="29865f" cropleft="39502f" cropright="18771f"/>
                </v:shape>
              </w:pict>
            </w:r>
          </w:p>
          <w:p w:rsidR="00D304BD" w:rsidRPr="0012737B" w:rsidRDefault="00D304BD" w:rsidP="0012737B">
            <w:pPr>
              <w:pStyle w:val="ListParagraph"/>
              <w:spacing w:after="120" w:line="240" w:lineRule="auto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D304BD" w:rsidRPr="0012737B" w:rsidRDefault="00D304BD" w:rsidP="0012737B">
            <w:pPr>
              <w:spacing w:after="120" w:line="240" w:lineRule="auto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12737B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D304BD" w:rsidRPr="0012737B" w:rsidRDefault="00D304BD" w:rsidP="0012737B">
            <w:pPr>
              <w:spacing w:after="120" w:line="240" w:lineRule="auto"/>
              <w:rPr>
                <w:rFonts w:ascii="Bookman Old Style" w:hAnsi="Bookman Old Style"/>
                <w:sz w:val="24"/>
              </w:rPr>
            </w:pPr>
            <w:r w:rsidRPr="0012737B">
              <w:rPr>
                <w:rFonts w:ascii="Bookman Old Style" w:hAnsi="Bookman Old Style"/>
                <w:sz w:val="24"/>
              </w:rPr>
              <w:t>-plezanje po drevesih ob prisotnosti/nadzoru staršev</w:t>
            </w:r>
          </w:p>
          <w:p w:rsidR="00D304BD" w:rsidRPr="0012737B" w:rsidRDefault="00D304BD" w:rsidP="0012737B">
            <w:pPr>
              <w:spacing w:after="120" w:line="240" w:lineRule="auto"/>
              <w:rPr>
                <w:rFonts w:ascii="Bookman Old Style" w:hAnsi="Bookman Old Style"/>
                <w:sz w:val="24"/>
              </w:rPr>
            </w:pPr>
            <w:r w:rsidRPr="0012737B">
              <w:rPr>
                <w:rFonts w:ascii="Bookman Old Style" w:hAnsi="Bookman Old Style"/>
                <w:sz w:val="24"/>
              </w:rPr>
              <w:t>-plazenje po trebuhu (vlečemo se samo z rokama)</w:t>
            </w:r>
          </w:p>
          <w:p w:rsidR="00D304BD" w:rsidRPr="0012737B" w:rsidRDefault="00D304BD" w:rsidP="0012737B">
            <w:pPr>
              <w:spacing w:after="120" w:line="240" w:lineRule="auto"/>
              <w:rPr>
                <w:rFonts w:ascii="Bookman Old Style" w:hAnsi="Bookman Old Style"/>
                <w:sz w:val="24"/>
              </w:rPr>
            </w:pPr>
          </w:p>
          <w:p w:rsidR="00D304BD" w:rsidRPr="0012737B" w:rsidRDefault="00D304BD" w:rsidP="0012737B">
            <w:pPr>
              <w:pStyle w:val="ListParagraph"/>
              <w:spacing w:after="120" w:line="240" w:lineRule="auto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D304BD" w:rsidRDefault="00D304BD" w:rsidP="00654DA9">
      <w:pPr>
        <w:spacing w:after="120"/>
        <w:rPr>
          <w:rFonts w:ascii="Bookman Old Style" w:hAnsi="Bookman Old Style"/>
          <w:sz w:val="10"/>
        </w:rPr>
      </w:pPr>
    </w:p>
    <w:p w:rsidR="00D304BD" w:rsidRPr="002B63D2" w:rsidRDefault="00D304BD" w:rsidP="00654DA9">
      <w:pPr>
        <w:pStyle w:val="ListParagraph"/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Dotikanje plošče z roko/taping</w:t>
      </w:r>
    </w:p>
    <w:p w:rsidR="00D304BD" w:rsidRPr="00A3633D" w:rsidRDefault="00D304BD" w:rsidP="00654DA9">
      <w:pPr>
        <w:pStyle w:val="ListParagraph"/>
        <w:spacing w:after="120"/>
        <w:rPr>
          <w:rFonts w:ascii="Bookman Old Style" w:hAnsi="Bookman Old Style"/>
          <w:sz w:val="4"/>
        </w:rPr>
      </w:pP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9"/>
        <w:gridCol w:w="7371"/>
      </w:tblGrid>
      <w:tr w:rsidR="00D304BD" w:rsidRPr="0012737B" w:rsidTr="0012737B">
        <w:tc>
          <w:tcPr>
            <w:tcW w:w="2269" w:type="dxa"/>
          </w:tcPr>
          <w:p w:rsidR="00D304BD" w:rsidRPr="0012737B" w:rsidRDefault="00D304BD" w:rsidP="0012737B">
            <w:pPr>
              <w:pStyle w:val="ListParagraph"/>
              <w:spacing w:after="120" w:line="240" w:lineRule="auto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D304BD" w:rsidRPr="0012737B" w:rsidRDefault="00D304BD" w:rsidP="0012737B">
            <w:pPr>
              <w:pStyle w:val="ListParagraph"/>
              <w:spacing w:after="120" w:line="240" w:lineRule="auto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D304BD" w:rsidRPr="0012737B" w:rsidRDefault="00D304BD" w:rsidP="0012737B">
            <w:pPr>
              <w:pStyle w:val="ListParagraph"/>
              <w:spacing w:after="120" w:line="240" w:lineRule="auto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pict>
                <v:shape id="Slika 28" o:spid="_x0000_i1046" type="#_x0000_t75" style="width:1in;height:47.25pt;visibility:visible">
                  <v:imagedata r:id="rId20" o:title="" croptop="15544f" cropbottom="41341f" cropleft="47489f" cropright="10772f"/>
                </v:shape>
              </w:pict>
            </w:r>
          </w:p>
          <w:p w:rsidR="00D304BD" w:rsidRPr="0012737B" w:rsidRDefault="00D304BD" w:rsidP="0012737B">
            <w:pPr>
              <w:pStyle w:val="ListParagraph"/>
              <w:spacing w:after="120" w:line="240" w:lineRule="auto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D304BD" w:rsidRPr="0012737B" w:rsidRDefault="00D304BD" w:rsidP="0012737B">
            <w:pPr>
              <w:spacing w:after="120" w:line="240" w:lineRule="auto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12737B">
              <w:rPr>
                <w:rFonts w:ascii="Bookman Old Style" w:hAnsi="Bookman Old Style"/>
                <w:i/>
                <w:sz w:val="24"/>
                <w:u w:val="single"/>
              </w:rPr>
              <w:t>Naloga:</w:t>
            </w:r>
          </w:p>
          <w:p w:rsidR="00D304BD" w:rsidRPr="0012737B" w:rsidRDefault="00D304BD" w:rsidP="0012737B">
            <w:pPr>
              <w:spacing w:after="120" w:line="240" w:lineRule="auto"/>
              <w:rPr>
                <w:rFonts w:ascii="Bookman Old Style" w:hAnsi="Bookman Old Style"/>
                <w:sz w:val="24"/>
              </w:rPr>
            </w:pPr>
            <w:r w:rsidRPr="0012737B">
              <w:rPr>
                <w:rFonts w:ascii="Bookman Old Style" w:hAnsi="Bookman Old Style"/>
                <w:sz w:val="24"/>
              </w:rPr>
              <w:t>-umikanje rok/dlani (igra dvojic, oseba 1 v paru drži dlani obrnjeni proti tlom pred sabo, oseba 2 ga »žgečka« po spodnji strani dlani. Ko se oseba 2 odloči, osebo 1 hitro, a nežno udari po hrbtni strani dlani. Naloga osebe 2 pa je, da dlani prej umakne.)</w:t>
            </w:r>
          </w:p>
          <w:p w:rsidR="00D304BD" w:rsidRPr="0012737B" w:rsidRDefault="00D304BD" w:rsidP="0012737B">
            <w:pPr>
              <w:spacing w:after="120" w:line="240" w:lineRule="auto"/>
              <w:rPr>
                <w:rFonts w:ascii="Bookman Old Style" w:hAnsi="Bookman Old Style"/>
                <w:sz w:val="24"/>
              </w:rPr>
            </w:pPr>
            <w:r w:rsidRPr="00694353">
              <w:rPr>
                <w:rFonts w:ascii="Bookman Old Style" w:hAnsi="Bookman Old Style"/>
                <w:noProof/>
                <w:sz w:val="24"/>
                <w:lang w:eastAsia="sl-SI"/>
              </w:rPr>
              <w:pict>
                <v:shape id="Slika 37" o:spid="_x0000_i1047" type="#_x0000_t75" style="width:83.25pt;height:81.75pt;visibility:visible">
                  <v:imagedata r:id="rId22" o:title="" cropbottom="6868f" cropleft="15059f" cropright="7453f"/>
                </v:shape>
              </w:pict>
            </w:r>
          </w:p>
        </w:tc>
      </w:tr>
    </w:tbl>
    <w:p w:rsidR="00D304BD" w:rsidRDefault="00D304BD" w:rsidP="00C2592D">
      <w:pPr>
        <w:rPr>
          <w:rFonts w:ascii="Arial" w:hAnsi="Arial" w:cs="Arial"/>
          <w:sz w:val="24"/>
          <w:szCs w:val="24"/>
        </w:rPr>
      </w:pPr>
    </w:p>
    <w:p w:rsidR="00D304BD" w:rsidRDefault="00D304BD" w:rsidP="00C259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Tako, za danes si zaključil s šolskim delom. Opravljene naloge mi pošlji v pregled.</w:t>
      </w:r>
    </w:p>
    <w:p w:rsidR="00D304BD" w:rsidRDefault="00D304BD" w:rsidP="00C259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Lepo te pozdravljam,</w:t>
      </w:r>
    </w:p>
    <w:p w:rsidR="00D304BD" w:rsidRPr="00C2592D" w:rsidRDefault="00D304BD" w:rsidP="00C259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Učiteljica Urška</w:t>
      </w:r>
    </w:p>
    <w:sectPr w:rsidR="00D304BD" w:rsidRPr="00C2592D" w:rsidSect="001C293B"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165F8"/>
    <w:multiLevelType w:val="hybridMultilevel"/>
    <w:tmpl w:val="031CA1DC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E030570"/>
    <w:multiLevelType w:val="hybridMultilevel"/>
    <w:tmpl w:val="E5081154"/>
    <w:lvl w:ilvl="0" w:tplc="D5D275A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97897"/>
    <w:multiLevelType w:val="hybridMultilevel"/>
    <w:tmpl w:val="E3387F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0291DF8"/>
    <w:multiLevelType w:val="hybridMultilevel"/>
    <w:tmpl w:val="E3B4F3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F82907"/>
    <w:multiLevelType w:val="hybridMultilevel"/>
    <w:tmpl w:val="CBA895AA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DFE1A84"/>
    <w:multiLevelType w:val="hybridMultilevel"/>
    <w:tmpl w:val="2BC2017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4D2D"/>
    <w:rsid w:val="00080AE8"/>
    <w:rsid w:val="000976D3"/>
    <w:rsid w:val="0012737B"/>
    <w:rsid w:val="00130D70"/>
    <w:rsid w:val="00136F66"/>
    <w:rsid w:val="001C293B"/>
    <w:rsid w:val="00232D1F"/>
    <w:rsid w:val="00282F95"/>
    <w:rsid w:val="002B63D2"/>
    <w:rsid w:val="003207AB"/>
    <w:rsid w:val="00350EB1"/>
    <w:rsid w:val="00444D2D"/>
    <w:rsid w:val="00494260"/>
    <w:rsid w:val="004A0C1F"/>
    <w:rsid w:val="004B2A58"/>
    <w:rsid w:val="004C074F"/>
    <w:rsid w:val="004D6DC5"/>
    <w:rsid w:val="004F6569"/>
    <w:rsid w:val="005829C4"/>
    <w:rsid w:val="005A1EB1"/>
    <w:rsid w:val="006133D7"/>
    <w:rsid w:val="00654DA9"/>
    <w:rsid w:val="0065586B"/>
    <w:rsid w:val="006707D4"/>
    <w:rsid w:val="00694353"/>
    <w:rsid w:val="006E35A5"/>
    <w:rsid w:val="00704B27"/>
    <w:rsid w:val="00776A06"/>
    <w:rsid w:val="00782069"/>
    <w:rsid w:val="00820077"/>
    <w:rsid w:val="0097281D"/>
    <w:rsid w:val="00993CDD"/>
    <w:rsid w:val="009E67B2"/>
    <w:rsid w:val="00A0591D"/>
    <w:rsid w:val="00A3633D"/>
    <w:rsid w:val="00A43748"/>
    <w:rsid w:val="00A75439"/>
    <w:rsid w:val="00A833B3"/>
    <w:rsid w:val="00AD038E"/>
    <w:rsid w:val="00B92664"/>
    <w:rsid w:val="00BE3CB7"/>
    <w:rsid w:val="00C053EF"/>
    <w:rsid w:val="00C2592D"/>
    <w:rsid w:val="00C519F8"/>
    <w:rsid w:val="00C85B7B"/>
    <w:rsid w:val="00C90D1B"/>
    <w:rsid w:val="00CE77D5"/>
    <w:rsid w:val="00D304BD"/>
    <w:rsid w:val="00D313D7"/>
    <w:rsid w:val="00DB2EB1"/>
    <w:rsid w:val="00DC6884"/>
    <w:rsid w:val="00EA521A"/>
    <w:rsid w:val="00EE1885"/>
    <w:rsid w:val="00F82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93B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2592D"/>
    <w:pPr>
      <w:ind w:left="720"/>
      <w:contextualSpacing/>
    </w:pPr>
  </w:style>
  <w:style w:type="table" w:styleId="TableGrid">
    <w:name w:val="Table Grid"/>
    <w:basedOn w:val="TableNormal"/>
    <w:uiPriority w:val="99"/>
    <w:rsid w:val="00654DA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</TotalTime>
  <Pages>8</Pages>
  <Words>780</Words>
  <Characters>4450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 so prazniki za nami in ponovno smo v delovnem tednu, ta teden bo krajši, saj je  bil včeraj velikonočni ponedeljek in je dela prost dan</dc:title>
  <dc:subject/>
  <dc:creator>Blaž Golob</dc:creator>
  <cp:keywords/>
  <dc:description/>
  <cp:lastModifiedBy>Teja</cp:lastModifiedBy>
  <cp:revision>6</cp:revision>
  <dcterms:created xsi:type="dcterms:W3CDTF">2020-04-13T07:34:00Z</dcterms:created>
  <dcterms:modified xsi:type="dcterms:W3CDTF">2020-04-13T08:26:00Z</dcterms:modified>
</cp:coreProperties>
</file>